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1E0" w:rsidRPr="00891421" w:rsidRDefault="00AC61E0" w:rsidP="00990F72">
      <w:pPr>
        <w:shd w:val="clear" w:color="auto" w:fill="FFFFFF"/>
        <w:spacing w:after="0" w:line="240" w:lineRule="auto"/>
        <w:ind w:right="5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89142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ДИАГНОСТИЧЕСКАЯ РАБОТА </w:t>
      </w:r>
    </w:p>
    <w:p w:rsidR="00AC61E0" w:rsidRDefault="00AC61E0" w:rsidP="00990F7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89142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 ДИСЦИПЛИНЕ «</w:t>
      </w:r>
      <w:r w:rsidRPr="00FC27F7">
        <w:rPr>
          <w:rFonts w:ascii="Times New Roman" w:hAnsi="Times New Roman"/>
          <w:b/>
          <w:sz w:val="28"/>
          <w:szCs w:val="28"/>
        </w:rPr>
        <w:t>МАТЕМАТИК</w:t>
      </w:r>
      <w:r>
        <w:rPr>
          <w:rFonts w:ascii="Times New Roman" w:hAnsi="Times New Roman"/>
          <w:b/>
          <w:sz w:val="28"/>
          <w:szCs w:val="28"/>
        </w:rPr>
        <w:t>А</w:t>
      </w:r>
      <w:r w:rsidRPr="0089142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:rsidR="00AC61E0" w:rsidRDefault="00AC61E0" w:rsidP="00990F7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61E0" w:rsidRPr="007177E2" w:rsidRDefault="00AC61E0" w:rsidP="00990F72">
      <w:pPr>
        <w:suppressAutoHyphens/>
        <w:spacing w:after="0" w:line="240" w:lineRule="auto"/>
        <w:ind w:left="5670"/>
        <w:rPr>
          <w:rFonts w:ascii="Times New Roman" w:hAnsi="Times New Roman"/>
          <w:bCs/>
          <w:sz w:val="24"/>
          <w:szCs w:val="24"/>
          <w:lang w:eastAsia="zh-CN"/>
        </w:rPr>
      </w:pPr>
      <w:r w:rsidRPr="007177E2">
        <w:rPr>
          <w:rFonts w:ascii="Times New Roman" w:hAnsi="Times New Roman"/>
          <w:bCs/>
          <w:sz w:val="24"/>
          <w:szCs w:val="24"/>
          <w:lang w:eastAsia="zh-CN"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AC61E0" w:rsidRPr="007177E2" w:rsidRDefault="00AC61E0" w:rsidP="00990F7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177E2">
        <w:rPr>
          <w:rFonts w:ascii="Times New Roman" w:hAnsi="Times New Roman"/>
          <w:color w:val="000000"/>
          <w:sz w:val="28"/>
          <w:szCs w:val="28"/>
          <w:lang w:eastAsia="ru-RU"/>
        </w:rPr>
        <w:t>ОК 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ОК 2</w:t>
      </w:r>
    </w:p>
    <w:p w:rsidR="00AC61E0" w:rsidRDefault="00AC61E0" w:rsidP="002F60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1</w:t>
      </w:r>
    </w:p>
    <w:p w:rsidR="00AC61E0" w:rsidRDefault="00AC61E0" w:rsidP="002F60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Блок 1</w:t>
      </w:r>
    </w:p>
    <w:p w:rsidR="00AC61E0" w:rsidRDefault="00AC61E0" w:rsidP="002F60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Выберите один верный ответ (1 б)</w:t>
      </w:r>
    </w:p>
    <w:p w:rsidR="00AC61E0" w:rsidRDefault="00AC61E0" w:rsidP="002F60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 xml:space="preserve">Найдите модуль комплексного числа </w:t>
      </w:r>
      <w:r w:rsidRPr="002F6099">
        <w:rPr>
          <w:rFonts w:ascii="Times New Roman" w:hAnsi="Times New Roman"/>
          <w:position w:val="-6"/>
          <w:sz w:val="28"/>
          <w:szCs w:val="28"/>
        </w:rPr>
        <w:object w:dxaOrig="94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17.25pt" o:ole="">
            <v:imagedata r:id="rId5" o:title=""/>
          </v:shape>
          <o:OLEObject Type="Embed" ProgID="Equation.DSMT4" ShapeID="_x0000_i1025" DrawAspect="Content" ObjectID="_1742131691" r:id="rId6"/>
        </w:object>
      </w:r>
    </w:p>
    <w:p w:rsidR="00AC61E0" w:rsidRDefault="00AC61E0" w:rsidP="002F6099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4</w:t>
      </w:r>
    </w:p>
    <w:p w:rsidR="00AC61E0" w:rsidRDefault="00AC61E0" w:rsidP="002F6099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3</w:t>
      </w:r>
    </w:p>
    <w:p w:rsidR="00AC61E0" w:rsidRPr="002F6099" w:rsidRDefault="00AC61E0" w:rsidP="002F6099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  <w:r w:rsidRPr="002F6099">
        <w:rPr>
          <w:rFonts w:ascii="Times New Roman" w:hAnsi="Times New Roman"/>
          <w:b/>
          <w:sz w:val="28"/>
          <w:szCs w:val="28"/>
        </w:rPr>
        <w:t>в) 2</w:t>
      </w:r>
    </w:p>
    <w:p w:rsidR="00AC61E0" w:rsidRDefault="00AC61E0" w:rsidP="002F6099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5</w:t>
      </w:r>
    </w:p>
    <w:p w:rsidR="00AC61E0" w:rsidRDefault="00AC61E0" w:rsidP="00BE556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>Найдите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1 </w:t>
      </w:r>
      <w:r>
        <w:rPr>
          <w:rFonts w:ascii="Times New Roman" w:hAnsi="Times New Roman"/>
          <w:sz w:val="28"/>
          <w:szCs w:val="28"/>
          <w:lang w:val="en-US"/>
        </w:rPr>
        <w:t>+z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</w:t>
      </w:r>
      <w:r w:rsidRPr="00BE5568">
        <w:rPr>
          <w:rFonts w:ascii="Times New Roman" w:hAnsi="Times New Roman"/>
          <w:sz w:val="28"/>
          <w:szCs w:val="28"/>
        </w:rPr>
        <w:t xml:space="preserve">, если </w:t>
      </w:r>
      <w:r w:rsidRPr="00BE5568">
        <w:rPr>
          <w:rFonts w:ascii="Times New Roman" w:hAnsi="Times New Roman"/>
          <w:position w:val="-12"/>
          <w:sz w:val="28"/>
          <w:szCs w:val="28"/>
        </w:rPr>
        <w:object w:dxaOrig="2180" w:dyaOrig="360">
          <v:shape id="_x0000_i1026" type="#_x0000_t75" style="width:108pt;height:18pt" o:ole="">
            <v:imagedata r:id="rId7" o:title=""/>
          </v:shape>
          <o:OLEObject Type="Embed" ProgID="Equation.DSMT4" ShapeID="_x0000_i1026" DrawAspect="Content" ObjectID="_1742131692" r:id="rId8"/>
        </w:objec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E5568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  <w:lang w:val="en-US"/>
        </w:rPr>
        <w:t>-1-i</w: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E5568">
        <w:rPr>
          <w:rFonts w:ascii="Times New Roman" w:hAnsi="Times New Roman"/>
          <w:sz w:val="28"/>
          <w:szCs w:val="28"/>
        </w:rPr>
        <w:t>б) 3</w:t>
      </w:r>
      <w:r>
        <w:rPr>
          <w:rFonts w:ascii="Times New Roman" w:hAnsi="Times New Roman"/>
          <w:sz w:val="28"/>
          <w:szCs w:val="28"/>
          <w:lang w:val="en-US"/>
        </w:rPr>
        <w:t>+9i</w: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BE5568">
        <w:rPr>
          <w:rFonts w:ascii="Times New Roman" w:hAnsi="Times New Roman"/>
          <w:b/>
          <w:sz w:val="28"/>
          <w:szCs w:val="28"/>
        </w:rPr>
        <w:t xml:space="preserve">в) </w:t>
      </w:r>
      <w:r>
        <w:rPr>
          <w:rFonts w:ascii="Times New Roman" w:hAnsi="Times New Roman"/>
          <w:b/>
          <w:sz w:val="28"/>
          <w:szCs w:val="28"/>
          <w:lang w:val="en-US"/>
        </w:rPr>
        <w:t>1-i</w: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E5568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  <w:lang w:val="en-US"/>
        </w:rPr>
        <w:t>1+9i</w:t>
      </w:r>
    </w:p>
    <w:p w:rsidR="00AC61E0" w:rsidRPr="00BE5568" w:rsidRDefault="00AC61E0" w:rsidP="00BE556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Охарактеризовать множество А={х</w:t>
      </w:r>
      <w:r w:rsidRPr="00653E47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>
        <w:rPr>
          <w:rFonts w:ascii="Times New Roman" w:hAnsi="Times New Roman"/>
          <w:sz w:val="28"/>
          <w:szCs w:val="28"/>
        </w:rPr>
        <w:t>-7х+12=0}</w:t>
      </w:r>
    </w:p>
    <w:p w:rsidR="00AC61E0" w:rsidRDefault="00AC61E0" w:rsidP="00C76A0A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>{1;3}</w:t>
      </w:r>
    </w:p>
    <w:p w:rsidR="00AC61E0" w:rsidRPr="00E46AA9" w:rsidRDefault="00AC61E0" w:rsidP="00C76A0A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E5568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{4;1}</w:t>
      </w:r>
    </w:p>
    <w:p w:rsidR="00AC61E0" w:rsidRPr="00C76A0A" w:rsidRDefault="00AC61E0" w:rsidP="00C76A0A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76A0A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{-4;-3}</w:t>
      </w:r>
    </w:p>
    <w:p w:rsidR="00AC61E0" w:rsidRPr="00653E47" w:rsidRDefault="00AC61E0" w:rsidP="00C76A0A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653E47">
        <w:rPr>
          <w:rFonts w:ascii="Times New Roman" w:hAnsi="Times New Roman"/>
          <w:b/>
          <w:sz w:val="28"/>
          <w:szCs w:val="28"/>
        </w:rPr>
        <w:t>г) {4;3}</w:t>
      </w:r>
    </w:p>
    <w:p w:rsidR="00AC61E0" w:rsidRPr="00BE5568" w:rsidRDefault="00AC61E0" w:rsidP="00E46AA9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AC61E0" w:rsidRPr="00E0371A" w:rsidRDefault="00AC61E0" w:rsidP="00E0371A">
      <w:pPr>
        <w:numPr>
          <w:ilvl w:val="0"/>
          <w:numId w:val="2"/>
        </w:numPr>
        <w:tabs>
          <w:tab w:val="clear" w:pos="720"/>
          <w:tab w:val="num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371A">
        <w:rPr>
          <w:rFonts w:ascii="Times New Roman" w:hAnsi="Times New Roman"/>
          <w:sz w:val="28"/>
          <w:szCs w:val="28"/>
        </w:rPr>
        <w:t xml:space="preserve">Найдите производную функции </w:t>
      </w:r>
      <w:r w:rsidRPr="00E0371A">
        <w:rPr>
          <w:rFonts w:ascii="Times New Roman" w:hAnsi="Times New Roman"/>
          <w:position w:val="-10"/>
          <w:sz w:val="28"/>
          <w:szCs w:val="28"/>
        </w:rPr>
        <w:object w:dxaOrig="1820" w:dyaOrig="320">
          <v:shape id="_x0000_i1027" type="#_x0000_t75" style="width:90pt;height:15.75pt" o:ole="">
            <v:imagedata r:id="rId9" o:title=""/>
          </v:shape>
          <o:OLEObject Type="Embed" ProgID="Equation.DSMT4" ShapeID="_x0000_i1027" DrawAspect="Content" ObjectID="_1742131693" r:id="rId10"/>
        </w:object>
      </w:r>
    </w:p>
    <w:p w:rsidR="00AC61E0" w:rsidRDefault="00AC61E0" w:rsidP="00E0371A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sin (3x-5)</w:t>
      </w:r>
    </w:p>
    <w:p w:rsidR="00AC61E0" w:rsidRPr="00E0371A" w:rsidRDefault="00AC61E0" w:rsidP="00E0371A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E5568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lang w:val="en-US"/>
        </w:rPr>
        <w:t>3sin (3x-5)</w:t>
      </w:r>
    </w:p>
    <w:p w:rsidR="00AC61E0" w:rsidRPr="00E0371A" w:rsidRDefault="00AC61E0" w:rsidP="00E0371A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0371A">
        <w:rPr>
          <w:rFonts w:ascii="Times New Roman" w:hAnsi="Times New Roman"/>
          <w:b/>
          <w:sz w:val="28"/>
          <w:szCs w:val="28"/>
        </w:rPr>
        <w:t xml:space="preserve">в) – </w:t>
      </w:r>
      <w:r w:rsidRPr="00E0371A">
        <w:rPr>
          <w:rFonts w:ascii="Times New Roman" w:hAnsi="Times New Roman"/>
          <w:b/>
          <w:sz w:val="28"/>
          <w:szCs w:val="28"/>
          <w:lang w:val="en-US"/>
        </w:rPr>
        <w:t>3sin (3x-5)</w:t>
      </w:r>
    </w:p>
    <w:p w:rsidR="00AC61E0" w:rsidRPr="00BE5568" w:rsidRDefault="00AC61E0" w:rsidP="00E0371A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371A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>3cos (3x-5)</w:t>
      </w:r>
    </w:p>
    <w:p w:rsidR="00AC61E0" w:rsidRPr="00BE5568" w:rsidRDefault="00AC61E0" w:rsidP="00E46AA9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AC61E0" w:rsidRPr="007472A3" w:rsidRDefault="00AC61E0" w:rsidP="000A25E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472A3">
        <w:rPr>
          <w:color w:val="000000"/>
          <w:sz w:val="28"/>
          <w:szCs w:val="28"/>
        </w:rPr>
        <w:t> Производной функции в точке х</w:t>
      </w:r>
      <w:r w:rsidRPr="007472A3">
        <w:rPr>
          <w:color w:val="000000"/>
          <w:sz w:val="28"/>
          <w:szCs w:val="28"/>
          <w:vertAlign w:val="subscript"/>
        </w:rPr>
        <w:t>0</w:t>
      </w:r>
      <w:r w:rsidRPr="007472A3">
        <w:rPr>
          <w:color w:val="000000"/>
          <w:sz w:val="28"/>
          <w:szCs w:val="28"/>
        </w:rPr>
        <w:t> называется …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7472A3">
        <w:rPr>
          <w:iCs/>
          <w:color w:val="000000"/>
          <w:sz w:val="28"/>
          <w:szCs w:val="28"/>
        </w:rPr>
        <w:t>) отношение приращения функции к приращению её аргумента;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7472A3">
        <w:rPr>
          <w:iCs/>
          <w:color w:val="000000"/>
          <w:sz w:val="28"/>
          <w:szCs w:val="28"/>
        </w:rPr>
        <w:t>) отношение приращения функции к приращению её аргумента при стремлении приращения аргумента к нулю;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7472A3">
        <w:rPr>
          <w:iCs/>
          <w:color w:val="000000"/>
          <w:sz w:val="28"/>
          <w:szCs w:val="28"/>
        </w:rPr>
        <w:t>) предел отношения приращения функции к приращению её аргумента;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b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г</w:t>
      </w:r>
      <w:r w:rsidRPr="007472A3">
        <w:rPr>
          <w:b/>
          <w:iCs/>
          <w:color w:val="000000"/>
          <w:sz w:val="28"/>
          <w:szCs w:val="28"/>
        </w:rPr>
        <w:t>) предел отношения приращения функции к приращению её аргумента при стремлении приращения аргумента к бесконечности.</w:t>
      </w:r>
    </w:p>
    <w:p w:rsidR="00AC61E0" w:rsidRPr="007472A3" w:rsidRDefault="00AC61E0" w:rsidP="007472A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BE23C9">
        <w:rPr>
          <w:color w:val="000000"/>
          <w:sz w:val="28"/>
          <w:szCs w:val="28"/>
        </w:rPr>
        <w:t>Процесс вычисления производной называется….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дифференциалом;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E23C9">
        <w:rPr>
          <w:b/>
          <w:iCs/>
          <w:color w:val="000000"/>
          <w:sz w:val="28"/>
          <w:szCs w:val="28"/>
        </w:rPr>
        <w:t>б) дифференцированием;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пределом;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>) интегрированием.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BE23C9">
        <w:rPr>
          <w:color w:val="000000"/>
          <w:sz w:val="28"/>
          <w:szCs w:val="28"/>
        </w:rPr>
        <w:t>. Производная константы равна: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-∞;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BE23C9">
        <w:rPr>
          <w:iCs/>
          <w:color w:val="000000"/>
          <w:sz w:val="28"/>
          <w:szCs w:val="28"/>
        </w:rPr>
        <w:t>) +∞;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в</w:t>
      </w:r>
      <w:r w:rsidRPr="00BE23C9">
        <w:rPr>
          <w:b/>
          <w:iCs/>
          <w:color w:val="000000"/>
          <w:sz w:val="28"/>
          <w:szCs w:val="28"/>
        </w:rPr>
        <w:t>) 0;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>) нет верного ответа.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BE23C9">
        <w:rPr>
          <w:color w:val="000000"/>
          <w:sz w:val="28"/>
          <w:szCs w:val="28"/>
        </w:rPr>
        <w:t>. Производная функции </w:t>
      </w:r>
      <w:r w:rsidRPr="00BE23C9">
        <w:rPr>
          <w:iCs/>
          <w:color w:val="000000"/>
          <w:sz w:val="28"/>
          <w:szCs w:val="28"/>
        </w:rPr>
        <w:t>f(x)=x</w:t>
      </w:r>
      <w:r w:rsidRPr="00BE23C9">
        <w:rPr>
          <w:color w:val="000000"/>
          <w:sz w:val="28"/>
          <w:szCs w:val="28"/>
        </w:rPr>
        <w:t> равна: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-∞;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BE23C9">
        <w:rPr>
          <w:iCs/>
          <w:color w:val="000000"/>
          <w:sz w:val="28"/>
          <w:szCs w:val="28"/>
        </w:rPr>
        <w:t>) +∞;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0;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E23C9">
        <w:rPr>
          <w:b/>
          <w:iCs/>
          <w:color w:val="000000"/>
          <w:sz w:val="28"/>
          <w:szCs w:val="28"/>
        </w:rPr>
        <w:t>г) 1.</w:t>
      </w:r>
    </w:p>
    <w:p w:rsidR="00AC61E0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BE23C9">
        <w:rPr>
          <w:color w:val="000000"/>
          <w:sz w:val="28"/>
          <w:szCs w:val="28"/>
        </w:rPr>
        <w:t>. Определите производную функции </w:t>
      </w:r>
      <w:r w:rsidRPr="00BE23C9">
        <w:rPr>
          <w:iCs/>
          <w:color w:val="000000"/>
          <w:sz w:val="28"/>
          <w:szCs w:val="28"/>
        </w:rPr>
        <w:t>f(x)=5x.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E23C9">
        <w:rPr>
          <w:b/>
          <w:iCs/>
          <w:color w:val="000000"/>
          <w:sz w:val="28"/>
          <w:szCs w:val="28"/>
        </w:rPr>
        <w:t>а) 5;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BE23C9">
        <w:rPr>
          <w:iCs/>
          <w:color w:val="000000"/>
          <w:sz w:val="28"/>
          <w:szCs w:val="28"/>
        </w:rPr>
        <w:t>) 0,2;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5х;</w:t>
      </w:r>
    </w:p>
    <w:p w:rsidR="00AC61E0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>) 0,2х</w:t>
      </w:r>
      <w:r>
        <w:rPr>
          <w:iCs/>
          <w:color w:val="000000"/>
          <w:sz w:val="28"/>
          <w:szCs w:val="28"/>
        </w:rPr>
        <w:t>.</w:t>
      </w:r>
    </w:p>
    <w:p w:rsidR="00AC61E0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10. </w:t>
      </w:r>
      <w:r w:rsidRPr="00954519">
        <w:rPr>
          <w:color w:val="000000"/>
          <w:sz w:val="28"/>
          <w:szCs w:val="28"/>
          <w:shd w:val="clear" w:color="auto" w:fill="FFFFFF"/>
        </w:rPr>
        <w:t>Вычислите  </w:t>
      </w:r>
      <w:r w:rsidRPr="00471F6D">
        <w:rPr>
          <w:noProof/>
          <w:sz w:val="28"/>
          <w:szCs w:val="28"/>
        </w:rPr>
        <w:pict>
          <v:shape id="Рисунок 1" o:spid="_x0000_i1028" type="#_x0000_t75" alt="https://fhd.videouroki.net/tests/48814/image_5e19f52ce5b77.jpg" style="width:21.75pt;height:40.5pt;visibility:visible">
            <v:imagedata r:id="rId11" o:title=""/>
          </v:shape>
        </w:pict>
      </w:r>
    </w:p>
    <w:p w:rsidR="00AC61E0" w:rsidRPr="00BE23C9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E23C9">
        <w:rPr>
          <w:b/>
          <w:iCs/>
          <w:color w:val="000000"/>
          <w:sz w:val="28"/>
          <w:szCs w:val="28"/>
        </w:rPr>
        <w:t xml:space="preserve">а) </w:t>
      </w:r>
      <w:r>
        <w:rPr>
          <w:b/>
          <w:iCs/>
          <w:color w:val="000000"/>
          <w:sz w:val="28"/>
          <w:szCs w:val="28"/>
        </w:rPr>
        <w:t>24</w:t>
      </w:r>
      <w:r w:rsidRPr="00BE23C9">
        <w:rPr>
          <w:b/>
          <w:iCs/>
          <w:color w:val="000000"/>
          <w:sz w:val="28"/>
          <w:szCs w:val="28"/>
        </w:rPr>
        <w:t>;</w:t>
      </w:r>
    </w:p>
    <w:p w:rsidR="00AC61E0" w:rsidRPr="00BE23C9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BE23C9">
        <w:rPr>
          <w:iCs/>
          <w:color w:val="000000"/>
          <w:sz w:val="28"/>
          <w:szCs w:val="28"/>
        </w:rPr>
        <w:t xml:space="preserve">) </w:t>
      </w:r>
      <w:r>
        <w:rPr>
          <w:iCs/>
          <w:color w:val="000000"/>
          <w:sz w:val="28"/>
          <w:szCs w:val="28"/>
        </w:rPr>
        <w:t>120</w:t>
      </w:r>
      <w:r w:rsidRPr="00BE23C9">
        <w:rPr>
          <w:iCs/>
          <w:color w:val="000000"/>
          <w:sz w:val="28"/>
          <w:szCs w:val="28"/>
        </w:rPr>
        <w:t>;</w:t>
      </w:r>
    </w:p>
    <w:p w:rsidR="00AC61E0" w:rsidRPr="00BE23C9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5;</w:t>
      </w:r>
    </w:p>
    <w:p w:rsidR="00AC61E0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 xml:space="preserve">) </w:t>
      </w:r>
      <w:r>
        <w:rPr>
          <w:iCs/>
          <w:color w:val="000000"/>
          <w:sz w:val="28"/>
          <w:szCs w:val="28"/>
        </w:rPr>
        <w:t>50.</w:t>
      </w:r>
    </w:p>
    <w:p w:rsidR="00AC61E0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AC61E0" w:rsidRDefault="00AC61E0" w:rsidP="006B67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735">
        <w:rPr>
          <w:rFonts w:ascii="Times New Roman" w:hAnsi="Times New Roman"/>
          <w:b/>
          <w:bCs/>
          <w:sz w:val="28"/>
          <w:szCs w:val="28"/>
          <w:lang w:eastAsia="ru-RU"/>
        </w:rPr>
        <w:t>11.</w:t>
      </w:r>
      <w:r w:rsidRPr="006B6735">
        <w:rPr>
          <w:rFonts w:ascii="Times New Roman" w:hAnsi="Times New Roman"/>
          <w:sz w:val="28"/>
          <w:szCs w:val="28"/>
          <w:lang w:eastAsia="ru-RU"/>
        </w:rPr>
        <w:t> Множество, состоящее из всех элементов, принадлежащих множеству А и не принадлежащих множеству В называют</w:t>
      </w:r>
    </w:p>
    <w:p w:rsidR="00AC61E0" w:rsidRPr="006B6735" w:rsidRDefault="00AC61E0" w:rsidP="006B6735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6735">
        <w:rPr>
          <w:rFonts w:ascii="Times New Roman" w:hAnsi="Times New Roman"/>
          <w:b/>
          <w:iCs/>
          <w:color w:val="000000"/>
          <w:sz w:val="28"/>
          <w:szCs w:val="28"/>
        </w:rPr>
        <w:t xml:space="preserve">а) </w:t>
      </w:r>
      <w:r w:rsidRPr="006B6735">
        <w:rPr>
          <w:rFonts w:ascii="Times New Roman" w:hAnsi="Times New Roman"/>
          <w:b/>
          <w:bCs/>
          <w:sz w:val="28"/>
          <w:szCs w:val="28"/>
          <w:lang w:eastAsia="ru-RU"/>
        </w:rPr>
        <w:t>разностью множеств А и В;</w:t>
      </w:r>
    </w:p>
    <w:p w:rsidR="00AC61E0" w:rsidRPr="006B6735" w:rsidRDefault="00AC61E0" w:rsidP="006B673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B6735">
        <w:rPr>
          <w:rFonts w:ascii="Times New Roman" w:hAnsi="Times New Roman"/>
          <w:iCs/>
          <w:color w:val="000000"/>
          <w:sz w:val="28"/>
          <w:szCs w:val="28"/>
        </w:rPr>
        <w:t xml:space="preserve">б) </w:t>
      </w:r>
      <w:r w:rsidRPr="006B6735">
        <w:rPr>
          <w:rFonts w:ascii="Times New Roman" w:hAnsi="Times New Roman"/>
          <w:sz w:val="28"/>
          <w:szCs w:val="28"/>
          <w:lang w:eastAsia="ru-RU"/>
        </w:rPr>
        <w:t>пересечением множеств А и В;</w:t>
      </w:r>
    </w:p>
    <w:p w:rsidR="00AC61E0" w:rsidRPr="006B6735" w:rsidRDefault="00AC61E0" w:rsidP="006B6735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B6735">
        <w:rPr>
          <w:iCs/>
          <w:color w:val="000000"/>
          <w:sz w:val="28"/>
          <w:szCs w:val="28"/>
        </w:rPr>
        <w:t xml:space="preserve">в) </w:t>
      </w:r>
      <w:r w:rsidRPr="006B6735">
        <w:rPr>
          <w:sz w:val="28"/>
          <w:szCs w:val="28"/>
        </w:rPr>
        <w:t>объединением множеств А и В</w:t>
      </w:r>
      <w:r w:rsidRPr="006B6735">
        <w:rPr>
          <w:iCs/>
          <w:color w:val="000000"/>
          <w:sz w:val="28"/>
          <w:szCs w:val="28"/>
        </w:rPr>
        <w:t>;</w:t>
      </w:r>
    </w:p>
    <w:p w:rsidR="00AC61E0" w:rsidRPr="006B6735" w:rsidRDefault="00AC61E0" w:rsidP="006B6735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6B6735">
        <w:rPr>
          <w:iCs/>
          <w:color w:val="000000"/>
          <w:sz w:val="28"/>
          <w:szCs w:val="28"/>
        </w:rPr>
        <w:t xml:space="preserve">г) </w:t>
      </w:r>
      <w:r w:rsidRPr="006B6735">
        <w:rPr>
          <w:sz w:val="28"/>
          <w:szCs w:val="28"/>
        </w:rPr>
        <w:t>дополнением множества В.</w:t>
      </w:r>
    </w:p>
    <w:p w:rsidR="00AC61E0" w:rsidRPr="006B6735" w:rsidRDefault="00AC61E0" w:rsidP="006B67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61E0" w:rsidRPr="00C4417F" w:rsidRDefault="00AC61E0" w:rsidP="00C4417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4417F">
        <w:rPr>
          <w:rFonts w:ascii="Times New Roman" w:hAnsi="Times New Roman"/>
          <w:sz w:val="28"/>
          <w:szCs w:val="28"/>
          <w:lang w:eastAsia="ru-RU"/>
        </w:rPr>
        <w:t>12.</w:t>
      </w:r>
      <w:r w:rsidRPr="00490F5D">
        <w:rPr>
          <w:rFonts w:ascii="Times New Roman" w:hAnsi="Times New Roman"/>
          <w:sz w:val="28"/>
          <w:szCs w:val="28"/>
          <w:lang w:eastAsia="ru-RU"/>
        </w:rPr>
        <w:t>Что означает 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K!</w:t>
      </w:r>
    </w:p>
    <w:p w:rsidR="00AC61E0" w:rsidRPr="00490F5D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417F">
        <w:rPr>
          <w:rFonts w:ascii="Times New Roman" w:hAnsi="Times New Roman"/>
          <w:iCs/>
          <w:sz w:val="28"/>
          <w:szCs w:val="28"/>
        </w:rPr>
        <w:t xml:space="preserve">а) </w:t>
      </w:r>
      <w:r w:rsidRPr="00490F5D">
        <w:rPr>
          <w:rFonts w:ascii="Times New Roman" w:hAnsi="Times New Roman"/>
          <w:sz w:val="28"/>
          <w:szCs w:val="28"/>
          <w:lang w:eastAsia="ru-RU"/>
        </w:rPr>
        <w:t>восклицание</w:t>
      </w:r>
      <w:r w:rsidRPr="00C4417F">
        <w:rPr>
          <w:rFonts w:ascii="Times New Roman" w:hAnsi="Times New Roman"/>
          <w:iCs/>
          <w:sz w:val="28"/>
          <w:szCs w:val="28"/>
        </w:rPr>
        <w:t>;</w:t>
      </w:r>
    </w:p>
    <w:p w:rsidR="00AC61E0" w:rsidRPr="006B6735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C4417F">
        <w:rPr>
          <w:rFonts w:ascii="Times New Roman" w:hAnsi="Times New Roman"/>
          <w:b/>
          <w:iCs/>
          <w:sz w:val="28"/>
          <w:szCs w:val="28"/>
        </w:rPr>
        <w:t xml:space="preserve">б) </w:t>
      </w:r>
      <w:r w:rsidRPr="00490F5D">
        <w:rPr>
          <w:rFonts w:ascii="Times New Roman" w:hAnsi="Times New Roman"/>
          <w:b/>
          <w:bCs/>
          <w:sz w:val="28"/>
          <w:szCs w:val="28"/>
          <w:lang w:eastAsia="ru-RU"/>
        </w:rPr>
        <w:t>произведение целых чисел от 1 до </w:t>
      </w:r>
      <w:r w:rsidRPr="00C4417F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K</w:t>
      </w:r>
      <w:r w:rsidRPr="006B6735">
        <w:rPr>
          <w:rFonts w:ascii="Times New Roman" w:hAnsi="Times New Roman"/>
          <w:b/>
          <w:sz w:val="28"/>
          <w:szCs w:val="28"/>
          <w:lang w:eastAsia="ru-RU"/>
        </w:rPr>
        <w:t>;</w:t>
      </w:r>
    </w:p>
    <w:p w:rsidR="00AC61E0" w:rsidRPr="00490F5D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417F">
        <w:rPr>
          <w:rFonts w:ascii="Times New Roman" w:hAnsi="Times New Roman"/>
          <w:iCs/>
          <w:sz w:val="28"/>
          <w:szCs w:val="28"/>
        </w:rPr>
        <w:t xml:space="preserve">в) </w:t>
      </w:r>
      <w:r w:rsidRPr="00490F5D">
        <w:rPr>
          <w:rFonts w:ascii="Times New Roman" w:hAnsi="Times New Roman"/>
          <w:sz w:val="28"/>
          <w:szCs w:val="28"/>
          <w:lang w:eastAsia="ru-RU"/>
        </w:rPr>
        <w:t>сумму квадратов целых чисел от 1 до 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</w:t>
      </w:r>
    </w:p>
    <w:p w:rsidR="00AC61E0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4417F">
        <w:rPr>
          <w:rFonts w:ascii="Times New Roman" w:hAnsi="Times New Roman"/>
          <w:iCs/>
          <w:sz w:val="28"/>
          <w:szCs w:val="28"/>
        </w:rPr>
        <w:t xml:space="preserve">г) 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K−1.</w:t>
      </w:r>
    </w:p>
    <w:p w:rsidR="00AC61E0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AC61E0" w:rsidRPr="00B26ADA" w:rsidRDefault="00AC61E0" w:rsidP="00B26A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13. Формулы численного интегрирования функций одного переменного называют</w:t>
      </w:r>
    </w:p>
    <w:p w:rsidR="00AC61E0" w:rsidRPr="00B26ADA" w:rsidRDefault="00AC61E0" w:rsidP="00B26ADA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bCs/>
          <w:color w:val="000000"/>
          <w:sz w:val="28"/>
          <w:szCs w:val="28"/>
          <w:lang w:eastAsia="ru-RU"/>
        </w:rPr>
        <w:t>а)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линейными формулами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AC61E0" w:rsidRPr="00B26ADA" w:rsidRDefault="00AC61E0" w:rsidP="00B26ADA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б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) квадратурными формулами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;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bCs/>
          <w:color w:val="000000"/>
          <w:sz w:val="28"/>
          <w:szCs w:val="28"/>
          <w:lang w:eastAsia="ru-RU"/>
        </w:rPr>
        <w:t>в)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кубическими формулами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простыми формулами.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485AA1" w:rsidRDefault="00AC61E0" w:rsidP="0047692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485AA1">
        <w:rPr>
          <w:color w:val="000000"/>
          <w:sz w:val="28"/>
          <w:szCs w:val="28"/>
        </w:rPr>
        <w:t>14. Определить второй член ряда </w:t>
      </w:r>
      <w:r w:rsidRPr="00471F6D">
        <w:rPr>
          <w:noProof/>
          <w:color w:val="000000"/>
          <w:sz w:val="28"/>
          <w:szCs w:val="28"/>
        </w:rPr>
        <w:pict>
          <v:shape id="Рисунок 8" o:spid="_x0000_i1029" type="#_x0000_t75" alt="https://studfile.net/html/2706/774/html_fEjlNNU3t_.Nqby/img-nHHDYJ.png" style="width:46.5pt;height:34.5pt;visibility:visible">
            <v:imagedata r:id="rId12" o:title=""/>
          </v:shape>
        </w:pict>
      </w:r>
    </w:p>
    <w:p w:rsidR="00AC61E0" w:rsidRPr="00485AA1" w:rsidRDefault="00AC61E0" w:rsidP="0047692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485AA1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7" o:spid="_x0000_i1030" type="#_x0000_t75" alt="https://studfile.net/html/2706/774/html_fEjlNNU3t_.Nqby/img-Bab19X.png" style="width:21pt;height:28.5pt;visibility:visible">
            <v:imagedata r:id="rId13" o:title=""/>
          </v:shape>
        </w:pict>
      </w:r>
    </w:p>
    <w:p w:rsidR="00AC61E0" w:rsidRPr="00485AA1" w:rsidRDefault="00AC61E0" w:rsidP="0047692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85AA1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6" o:spid="_x0000_i1031" type="#_x0000_t75" alt="https://studfile.net/html/2706/774/html_fEjlNNU3t_.Nqby/img-yEF2SD.png" style="width:21pt;height:28.5pt;visibility:visible">
            <v:imagedata r:id="rId14" o:title=""/>
          </v:shape>
        </w:pict>
      </w:r>
    </w:p>
    <w:p w:rsidR="00AC61E0" w:rsidRPr="00485AA1" w:rsidRDefault="00AC61E0" w:rsidP="0047692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в</w:t>
      </w:r>
      <w:r w:rsidRPr="00485AA1">
        <w:rPr>
          <w:rFonts w:ascii="Times New Roman" w:hAnsi="Times New Roman"/>
          <w:b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5" o:spid="_x0000_i1032" type="#_x0000_t75" alt="https://studfile.net/html/2706/774/html_fEjlNNU3t_.Nqby/img-qvCiOH.png" style="width:21pt;height:28.5pt;visibility:visible">
            <v:imagedata r:id="rId15" o:title=""/>
          </v:shape>
        </w:pict>
      </w:r>
    </w:p>
    <w:p w:rsidR="00AC61E0" w:rsidRPr="00485AA1" w:rsidRDefault="00AC61E0" w:rsidP="0047692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485AA1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3" o:spid="_x0000_i1033" type="#_x0000_t75" alt="https://studfile.net/html/2706/774/html_fEjlNNU3t_.Nqby/img-lWwwwz.png" style="width:23.25pt;height:30pt;visibility:visible">
            <v:imagedata r:id="rId16" o:title=""/>
          </v:shape>
        </w:pict>
      </w:r>
    </w:p>
    <w:p w:rsidR="00AC61E0" w:rsidRPr="00B26ADA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6E0FC1" w:rsidRDefault="00AC61E0" w:rsidP="006E0FC1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6E0FC1">
        <w:rPr>
          <w:color w:val="333333"/>
          <w:sz w:val="28"/>
          <w:szCs w:val="28"/>
        </w:rPr>
        <w:t>Точки графа называются...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рёбрами графа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;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пунктами графа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;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 w:rsidRPr="006E0FC1">
        <w:rPr>
          <w:rFonts w:ascii="Times New Roman" w:hAnsi="Times New Roman"/>
          <w:b/>
          <w:color w:val="333333"/>
          <w:sz w:val="28"/>
          <w:szCs w:val="28"/>
          <w:lang w:eastAsia="ru-RU"/>
        </w:rPr>
        <w:t>в) вершинами графа</w:t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;</w:t>
      </w:r>
    </w:p>
    <w:p w:rsidR="00AC61E0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узлами графа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AC61E0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AC61E0" w:rsidRPr="006E0FC1" w:rsidRDefault="00AC61E0" w:rsidP="00754627">
      <w:pPr>
        <w:pStyle w:val="NormalWeb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6E0FC1">
        <w:rPr>
          <w:color w:val="333333"/>
          <w:sz w:val="28"/>
          <w:szCs w:val="28"/>
        </w:rPr>
        <w:t>16. Как называется форма информационной модели, которая представляет структуру и состав системы объектов?</w:t>
      </w:r>
    </w:p>
    <w:p w:rsidR="00AC61E0" w:rsidRPr="006E0FC1" w:rsidRDefault="00AC61E0" w:rsidP="0075462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а</w:t>
      </w:r>
      <w:r w:rsidRPr="006E0FC1">
        <w:rPr>
          <w:rFonts w:ascii="Times New Roman" w:hAnsi="Times New Roman"/>
          <w:b/>
          <w:color w:val="333333"/>
          <w:sz w:val="28"/>
          <w:szCs w:val="28"/>
          <w:lang w:eastAsia="ru-RU"/>
        </w:rPr>
        <w:t>) граф</w:t>
      </w:r>
      <w:r w:rsidRPr="006E0FC1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карта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план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все утверждения верны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Блок 2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17. 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Какой граф называется неориентированным?</w:t>
      </w: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а) если его вершины не соединены линиями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если его вершины соединены дугами</w:t>
      </w: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t>в)если его вершины соединены ребрами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4) все утверждения не верны</w:t>
      </w: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18</w:t>
      </w:r>
      <w:r w:rsidRPr="006D2DA7"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 Пусть граф отражает отношения </w:t>
      </w:r>
      <w:r w:rsidRPr="006D2DA7">
        <w:rPr>
          <w:rFonts w:ascii="Times New Roman" w:hAnsi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«говорили по телефону»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 между девочками Аня, Вера, Галя, Даша. Какой путь называется цепью (при условии, что все девочки разговаривали друг с другом)?</w:t>
      </w: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а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t>) Аня-Вера-Галя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Аня-Вера-Галя-Аня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Даша-Галя-Аня-Галя-Вера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все утверждения верны</w:t>
      </w: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19</w:t>
      </w:r>
      <w:r w:rsidRPr="006D2DA7"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 xml:space="preserve"> Как называется граф, если его вершины или ребра дополнены 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и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нформацией, такой как расстояние или код объекта?</w:t>
      </w: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а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t>) взвешенным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ориентированным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сетью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семантической сетью</w:t>
      </w: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B7E8E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20.</w:t>
      </w:r>
      <w:r w:rsidRPr="004B7E8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Формула общего члена функционального ряда имеет вид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47" o:spid="_x0000_i1034" type="#_x0000_t75" alt="https://studfile.net/html/2706/774/html_fEjlNNU3t_.Nqby/img-Gzcrhe.png" style="width:75pt;height:18pt;visibility:visible">
            <v:imagedata r:id="rId17" o:title=""/>
          </v:shape>
        </w:pic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. Тогда четвертый член ряда равен:</w: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46" o:spid="_x0000_i1035" type="#_x0000_t75" alt="https://studfile.net/html/2706/774/html_fEjlNNU3t_.Nqby/img-yQbdPu.png" style="width:77.25pt;height:18pt;visibility:visible">
            <v:imagedata r:id="rId18" o:title=""/>
          </v:shape>
        </w:pic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45" o:spid="_x0000_i1036" type="#_x0000_t75" alt="https://studfile.net/html/2706/774/html_fEjlNNU3t_.Nqby/img-dnoqHc.png" style="width:82.5pt;height:18pt;visibility:visible">
            <v:imagedata r:id="rId19" o:title=""/>
          </v:shape>
        </w:pic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44" o:spid="_x0000_i1037" type="#_x0000_t75" alt="https://studfile.net/html/2706/774/html_fEjlNNU3t_.Nqby/img-q7Nloq.png" style="width:87.75pt;height:18pt;visibility:visible">
            <v:imagedata r:id="rId20" o:title=""/>
          </v:shape>
        </w:pict>
      </w:r>
    </w:p>
    <w:p w:rsidR="00AC61E0" w:rsidRDefault="00AC61E0" w:rsidP="004B7E8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B7E8E">
        <w:rPr>
          <w:rFonts w:ascii="Times New Roman" w:hAnsi="Times New Roman"/>
          <w:b/>
          <w:color w:val="000000"/>
          <w:sz w:val="28"/>
          <w:szCs w:val="28"/>
          <w:lang w:eastAsia="ru-RU"/>
        </w:rPr>
        <w:t>г)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42" o:spid="_x0000_i1038" type="#_x0000_t75" alt="https://studfile.net/html/2706/774/html_fEjlNNU3t_.Nqby/img-zx85mF.png" style="width:81pt;height:18pt;visibility:visible">
            <v:imagedata r:id="rId21" o:title=""/>
          </v:shape>
        </w:pict>
      </w:r>
    </w:p>
    <w:p w:rsidR="00AC61E0" w:rsidRDefault="00AC61E0" w:rsidP="004B7E8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C61E0" w:rsidRPr="00707BDD" w:rsidRDefault="00AC61E0" w:rsidP="00406DEF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07BDD">
        <w:rPr>
          <w:color w:val="000000"/>
          <w:sz w:val="28"/>
          <w:szCs w:val="28"/>
        </w:rPr>
        <w:t xml:space="preserve">21. </w:t>
      </w:r>
      <w:r w:rsidRPr="00707BDD">
        <w:rPr>
          <w:sz w:val="28"/>
          <w:szCs w:val="28"/>
        </w:rPr>
        <w:t>Сколько существует вариантов выбора двух чисел из восьми?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707BDD">
        <w:rPr>
          <w:rFonts w:ascii="Times New Roman" w:hAnsi="Times New Roman"/>
          <w:sz w:val="28"/>
          <w:szCs w:val="28"/>
          <w:lang w:eastAsia="ru-RU"/>
        </w:rPr>
        <w:t>36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707BDD">
        <w:rPr>
          <w:rFonts w:ascii="Times New Roman" w:hAnsi="Times New Roman"/>
          <w:sz w:val="28"/>
          <w:szCs w:val="28"/>
          <w:lang w:eastAsia="ru-RU"/>
        </w:rPr>
        <w:t>18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в) </w:t>
      </w:r>
      <w:r w:rsidRPr="00707BDD">
        <w:rPr>
          <w:rFonts w:ascii="Times New Roman" w:hAnsi="Times New Roman"/>
          <w:b/>
          <w:bCs/>
          <w:sz w:val="28"/>
          <w:szCs w:val="28"/>
          <w:lang w:eastAsia="ru-RU"/>
        </w:rPr>
        <w:t>28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707BDD">
        <w:rPr>
          <w:rFonts w:ascii="Times New Roman" w:hAnsi="Times New Roman"/>
          <w:sz w:val="28"/>
          <w:szCs w:val="28"/>
          <w:lang w:eastAsia="ru-RU"/>
        </w:rPr>
        <w:t>6</w:t>
      </w:r>
    </w:p>
    <w:p w:rsidR="00AC61E0" w:rsidRDefault="00AC61E0" w:rsidP="00406DE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61E0" w:rsidRPr="00707BDD" w:rsidRDefault="00AC61E0" w:rsidP="00406DE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bCs/>
          <w:sz w:val="28"/>
          <w:szCs w:val="28"/>
          <w:lang w:eastAsia="ru-RU"/>
        </w:rPr>
        <w:t>22.</w:t>
      </w:r>
      <w:r w:rsidRPr="00707BDD">
        <w:rPr>
          <w:rFonts w:ascii="Times New Roman" w:hAnsi="Times New Roman"/>
          <w:sz w:val="28"/>
          <w:szCs w:val="28"/>
          <w:lang w:eastAsia="ru-RU"/>
        </w:rPr>
        <w:t>В партии из 4000 семян пшеницы 50 семян не взошли. Какова вероятность появления невсхожих семян?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707BDD">
        <w:rPr>
          <w:rFonts w:ascii="Times New Roman" w:hAnsi="Times New Roman"/>
          <w:sz w:val="28"/>
          <w:szCs w:val="28"/>
          <w:lang w:eastAsia="ru-RU"/>
        </w:rPr>
        <w:t>0,05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06D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б) </w:t>
      </w:r>
      <w:r w:rsidRPr="00707BDD">
        <w:rPr>
          <w:rFonts w:ascii="Times New Roman" w:hAnsi="Times New Roman"/>
          <w:b/>
          <w:bCs/>
          <w:sz w:val="28"/>
          <w:szCs w:val="28"/>
          <w:lang w:eastAsia="ru-RU"/>
        </w:rPr>
        <w:t>0,0125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707BDD">
        <w:rPr>
          <w:rFonts w:ascii="Times New Roman" w:hAnsi="Times New Roman"/>
          <w:sz w:val="28"/>
          <w:szCs w:val="28"/>
          <w:lang w:eastAsia="ru-RU"/>
        </w:rPr>
        <w:t>0,5</w:t>
      </w:r>
    </w:p>
    <w:p w:rsidR="00AC61E0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707BDD">
        <w:rPr>
          <w:rFonts w:ascii="Times New Roman" w:hAnsi="Times New Roman"/>
          <w:sz w:val="28"/>
          <w:szCs w:val="28"/>
          <w:lang w:eastAsia="ru-RU"/>
        </w:rPr>
        <w:t>0,001</w:t>
      </w:r>
    </w:p>
    <w:p w:rsidR="00AC61E0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61E0" w:rsidRPr="004E7F63" w:rsidRDefault="00AC61E0" w:rsidP="004E7F63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7F63">
        <w:rPr>
          <w:sz w:val="28"/>
          <w:szCs w:val="28"/>
        </w:rPr>
        <w:t xml:space="preserve">23. </w:t>
      </w:r>
      <w:r w:rsidRPr="004E7F63">
        <w:rPr>
          <w:color w:val="000000"/>
          <w:sz w:val="28"/>
          <w:szCs w:val="28"/>
        </w:rPr>
        <w:t>8. Если </w:t>
      </w:r>
      <w:r w:rsidRPr="004E7F63">
        <w:rPr>
          <w:iCs/>
          <w:color w:val="000000"/>
          <w:sz w:val="28"/>
          <w:szCs w:val="28"/>
        </w:rPr>
        <w:t>f(x)=2g(x)+h(x)</w:t>
      </w:r>
      <w:r w:rsidRPr="004E7F63">
        <w:rPr>
          <w:color w:val="000000"/>
          <w:sz w:val="28"/>
          <w:szCs w:val="28"/>
        </w:rPr>
        <w:t>, то </w:t>
      </w:r>
      <w:r w:rsidRPr="004E7F63">
        <w:rPr>
          <w:iCs/>
          <w:color w:val="000000"/>
          <w:sz w:val="28"/>
          <w:szCs w:val="28"/>
        </w:rPr>
        <w:t>f </w:t>
      </w:r>
      <w:r w:rsidRPr="004E7F63">
        <w:rPr>
          <w:iCs/>
          <w:color w:val="000000"/>
          <w:sz w:val="28"/>
          <w:szCs w:val="28"/>
          <w:vertAlign w:val="superscript"/>
        </w:rPr>
        <w:t>\</w:t>
      </w:r>
      <w:r w:rsidRPr="004E7F63">
        <w:rPr>
          <w:iCs/>
          <w:color w:val="000000"/>
          <w:sz w:val="28"/>
          <w:szCs w:val="28"/>
        </w:rPr>
        <w:t>(x)=?</w:t>
      </w: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а) g</w:t>
      </w:r>
      <w:r w:rsidRPr="004E7F63">
        <w:rPr>
          <w:rFonts w:ascii="Times New Roman" w:hAnsi="Times New Roman"/>
          <w:iCs/>
          <w:color w:val="000000"/>
          <w:sz w:val="28"/>
          <w:szCs w:val="28"/>
          <w:vertAlign w:val="superscript"/>
          <w:lang w:eastAsia="ru-RU"/>
        </w:rPr>
        <w:t>|</w:t>
      </w: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(x)∙h</w:t>
      </w:r>
      <w:r w:rsidRPr="004E7F63">
        <w:rPr>
          <w:rFonts w:ascii="Times New Roman" w:hAnsi="Times New Roman"/>
          <w:iCs/>
          <w:color w:val="000000"/>
          <w:sz w:val="28"/>
          <w:szCs w:val="28"/>
          <w:vertAlign w:val="superscript"/>
          <w:lang w:eastAsia="ru-RU"/>
        </w:rPr>
        <w:t>|</w:t>
      </w: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(x);</w:t>
      </w: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б</w:t>
      </w: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) 2g</w:t>
      </w:r>
      <w:r w:rsidRPr="004E7F63">
        <w:rPr>
          <w:rFonts w:ascii="Times New Roman" w:hAnsi="Times New Roman"/>
          <w:iCs/>
          <w:color w:val="000000"/>
          <w:sz w:val="28"/>
          <w:szCs w:val="28"/>
          <w:vertAlign w:val="superscript"/>
          <w:lang w:eastAsia="ru-RU"/>
        </w:rPr>
        <w:t>|</w:t>
      </w: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(x)∙h</w:t>
      </w:r>
      <w:r w:rsidRPr="004E7F63">
        <w:rPr>
          <w:rFonts w:ascii="Times New Roman" w:hAnsi="Times New Roman"/>
          <w:iCs/>
          <w:color w:val="000000"/>
          <w:sz w:val="28"/>
          <w:szCs w:val="28"/>
          <w:vertAlign w:val="superscript"/>
          <w:lang w:eastAsia="ru-RU"/>
        </w:rPr>
        <w:t>|</w:t>
      </w: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(x);</w:t>
      </w: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7F63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в) 2g</w:t>
      </w:r>
      <w:r w:rsidRPr="004E7F63">
        <w:rPr>
          <w:rFonts w:ascii="Times New Roman" w:hAnsi="Times New Roman"/>
          <w:b/>
          <w:iCs/>
          <w:color w:val="000000"/>
          <w:sz w:val="28"/>
          <w:szCs w:val="28"/>
          <w:vertAlign w:val="superscript"/>
          <w:lang w:eastAsia="ru-RU"/>
        </w:rPr>
        <w:t>|</w:t>
      </w:r>
      <w:r w:rsidRPr="004E7F63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(x)+h</w:t>
      </w:r>
      <w:r w:rsidRPr="004E7F63">
        <w:rPr>
          <w:rFonts w:ascii="Times New Roman" w:hAnsi="Times New Roman"/>
          <w:b/>
          <w:iCs/>
          <w:color w:val="000000"/>
          <w:sz w:val="28"/>
          <w:szCs w:val="28"/>
          <w:vertAlign w:val="superscript"/>
          <w:lang w:eastAsia="ru-RU"/>
        </w:rPr>
        <w:t>|</w:t>
      </w:r>
      <w:r w:rsidRPr="004E7F63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(x);</w:t>
      </w: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г</w:t>
      </w: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) g</w:t>
      </w:r>
      <w:r w:rsidRPr="004E7F63">
        <w:rPr>
          <w:rFonts w:ascii="Times New Roman" w:hAnsi="Times New Roman"/>
          <w:iCs/>
          <w:color w:val="000000"/>
          <w:sz w:val="28"/>
          <w:szCs w:val="28"/>
          <w:vertAlign w:val="superscript"/>
          <w:lang w:eastAsia="ru-RU"/>
        </w:rPr>
        <w:t>|</w:t>
      </w: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(x)+h</w:t>
      </w:r>
      <w:r w:rsidRPr="004E7F63">
        <w:rPr>
          <w:rFonts w:ascii="Times New Roman" w:hAnsi="Times New Roman"/>
          <w:iCs/>
          <w:color w:val="000000"/>
          <w:sz w:val="28"/>
          <w:szCs w:val="28"/>
          <w:vertAlign w:val="superscript"/>
          <w:lang w:eastAsia="ru-RU"/>
        </w:rPr>
        <w:t>|</w:t>
      </w: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(x);</w:t>
      </w:r>
    </w:p>
    <w:p w:rsidR="00AC61E0" w:rsidRDefault="00AC61E0" w:rsidP="004E7F63">
      <w:pPr>
        <w:shd w:val="clear" w:color="auto" w:fill="FFFFFF"/>
        <w:spacing w:after="0" w:line="240" w:lineRule="auto"/>
        <w:rPr>
          <w:rFonts w:ascii="OpenSans" w:hAnsi="OpenSans"/>
          <w:color w:val="000000"/>
          <w:sz w:val="21"/>
          <w:szCs w:val="21"/>
          <w:lang w:eastAsia="ru-RU"/>
        </w:rPr>
      </w:pP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OpenSans" w:hAnsi="OpenSans"/>
          <w:color w:val="000000"/>
          <w:sz w:val="21"/>
          <w:szCs w:val="21"/>
          <w:lang w:eastAsia="ru-RU"/>
        </w:rPr>
      </w:pP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7F63">
        <w:rPr>
          <w:rFonts w:ascii="Times New Roman" w:hAnsi="Times New Roman"/>
          <w:color w:val="000000"/>
          <w:sz w:val="28"/>
          <w:szCs w:val="28"/>
          <w:lang w:eastAsia="ru-RU"/>
        </w:rPr>
        <w:t>24. Если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80" o:spid="_x0000_i1039" type="#_x0000_t75" alt="https://fsd.videouroki.net/html/2020/07/01/v_5efbfa5ed70c2/99756380_1.png" style="width:68.25pt;height:30.75pt;visibility:visible">
            <v:imagedata r:id="rId22" o:title=""/>
          </v:shape>
        </w:pict>
      </w:r>
      <w:r w:rsidRPr="004E7F63">
        <w:rPr>
          <w:rFonts w:ascii="Times New Roman" w:hAnsi="Times New Roman"/>
          <w:color w:val="000000"/>
          <w:sz w:val="28"/>
          <w:szCs w:val="28"/>
          <w:lang w:eastAsia="ru-RU"/>
        </w:rPr>
        <w:t> , то </w:t>
      </w:r>
      <w:r w:rsidRPr="004E7F63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f </w:t>
      </w:r>
      <w:r w:rsidRPr="004E7F63">
        <w:rPr>
          <w:rFonts w:ascii="Times New Roman" w:hAnsi="Times New Roman"/>
          <w:i/>
          <w:iCs/>
          <w:color w:val="000000"/>
          <w:sz w:val="28"/>
          <w:szCs w:val="28"/>
          <w:vertAlign w:val="superscript"/>
          <w:lang w:eastAsia="ru-RU"/>
        </w:rPr>
        <w:t>|</w:t>
      </w:r>
      <w:r w:rsidRPr="004E7F63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(x)=?</w:t>
      </w: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а</w:t>
      </w: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79" o:spid="_x0000_i1040" type="#_x0000_t75" alt="https://fsd.videouroki.net/html/2020/07/01/v_5efbfa5ed70c2/99756380_2.png" style="width:42pt;height:30.75pt;visibility:visible">
            <v:imagedata r:id="rId23" o:title=""/>
          </v:shape>
        </w:pic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 </w:t>
      </w: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б)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78" o:spid="_x0000_i1041" type="#_x0000_t75" alt="https://fsd.videouroki.net/html/2020/07/01/v_5efbfa5ed70c2/99756380_3.png" style="width:83.25pt;height:33pt;visibility:visible">
            <v:imagedata r:id="rId24" o:title=""/>
          </v:shape>
        </w:pic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 </w:t>
      </w: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7F63">
        <w:rPr>
          <w:rFonts w:ascii="Times New Roman" w:hAnsi="Times New Roman"/>
          <w:iCs/>
          <w:color w:val="000000"/>
          <w:sz w:val="28"/>
          <w:szCs w:val="28"/>
          <w:lang w:eastAsia="ru-RU"/>
        </w:rPr>
        <w:t>в)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77" o:spid="_x0000_i1042" type="#_x0000_t75" alt="https://fsd.videouroki.net/html/2020/07/01/v_5efbfa5ed70c2/99756380_4.png" style="width:136.5pt;height:33pt;visibility:visible">
            <v:imagedata r:id="rId25" o:title=""/>
          </v:shape>
        </w:pic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 </w:t>
      </w: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7F63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г)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76" o:spid="_x0000_i1043" type="#_x0000_t75" alt="https://fsd.videouroki.net/html/2020/07/01/v_5efbfa5ed70c2/99756380_5.png" style="width:137.25pt;height:33pt;visibility:visible">
            <v:imagedata r:id="rId26" o:title=""/>
          </v:shape>
        </w:pict>
      </w: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 </w:t>
      </w: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OpenSans" w:hAnsi="OpenSans"/>
          <w:color w:val="000000"/>
          <w:sz w:val="21"/>
          <w:szCs w:val="21"/>
          <w:lang w:eastAsia="ru-RU"/>
        </w:rPr>
      </w:pPr>
    </w:p>
    <w:p w:rsidR="00AC61E0" w:rsidRDefault="00AC61E0" w:rsidP="004E7F63">
      <w:pPr>
        <w:shd w:val="clear" w:color="auto" w:fill="FFFFFF"/>
        <w:spacing w:after="0" w:line="240" w:lineRule="auto"/>
        <w:rPr>
          <w:rFonts w:ascii="OpenSans" w:hAnsi="OpenSans"/>
          <w:color w:val="000000"/>
          <w:sz w:val="21"/>
          <w:szCs w:val="21"/>
          <w:lang w:eastAsia="ru-RU"/>
        </w:rPr>
      </w:pPr>
    </w:p>
    <w:p w:rsidR="00AC61E0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25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Pr="00BC34D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Исследовать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ряд </w:t>
      </w:r>
      <w:r w:rsidRPr="00BC34D8">
        <w:rPr>
          <w:rFonts w:ascii="Times New Roman" w:hAnsi="Times New Roman"/>
          <w:color w:val="000000"/>
          <w:sz w:val="28"/>
          <w:szCs w:val="28"/>
          <w:lang w:eastAsia="ru-RU"/>
        </w:rPr>
        <w:t>на сходимость по признаку Даламбера</w:t>
      </w:r>
    </w:p>
    <w:p w:rsidR="00AC61E0" w:rsidRPr="00FB6988" w:rsidRDefault="00AC61E0" w:rsidP="00BC34D8">
      <w:pPr>
        <w:spacing w:before="150" w:after="150" w:line="240" w:lineRule="auto"/>
        <w:ind w:left="150" w:right="150"/>
        <w:rPr>
          <w:rFonts w:ascii="Arial" w:hAnsi="Arial" w:cs="Arial"/>
          <w:color w:val="000000"/>
          <w:sz w:val="24"/>
          <w:szCs w:val="24"/>
          <w:lang w:eastAsia="ru-RU"/>
        </w:rPr>
      </w:pPr>
      <w:r w:rsidRPr="00471F6D">
        <w:rPr>
          <w:rFonts w:ascii="Arial" w:hAnsi="Arial" w:cs="Arial"/>
          <w:noProof/>
          <w:color w:val="000000"/>
          <w:sz w:val="24"/>
          <w:szCs w:val="24"/>
          <w:lang w:eastAsia="ru-RU"/>
        </w:rPr>
        <w:pict>
          <v:shape id="Рисунок 96" o:spid="_x0000_i1044" type="#_x0000_t75" alt="http://mathprofi.ru/g/priznak_dalambera_priznaki_koshi_clip_image088.gif" style="width:69pt;height:33.75pt;visibility:visible">
            <v:imagedata r:id="rId27" o:title=""/>
          </v:shape>
        </w:pict>
      </w:r>
    </w:p>
    <w:p w:rsidR="00AC61E0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71F6D">
        <w:rPr>
          <w:rFonts w:ascii="Arial" w:hAnsi="Arial" w:cs="Arial"/>
          <w:noProof/>
          <w:color w:val="000000"/>
          <w:sz w:val="24"/>
          <w:szCs w:val="24"/>
          <w:lang w:eastAsia="ru-RU"/>
        </w:rPr>
        <w:pict>
          <v:shape id="Рисунок 95" o:spid="_x0000_i1045" type="#_x0000_t75" alt="http://mathprofi.ru/g/priznak_dalambera_priznaki_koshi_clip_image090.gif" style="width:357.75pt;height:198pt;visibility:visible">
            <v:imagedata r:id="rId28" o:title=""/>
          </v:shape>
        </w:pict>
      </w:r>
      <w:r w:rsidRPr="00FB6988">
        <w:rPr>
          <w:rFonts w:ascii="Arial" w:hAnsi="Arial" w:cs="Arial"/>
          <w:color w:val="000000"/>
          <w:sz w:val="24"/>
          <w:szCs w:val="24"/>
          <w:lang w:eastAsia="ru-RU"/>
        </w:rPr>
        <w:br/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Таким образом, исследуемый ряд </w:t>
      </w:r>
      <w:r w:rsidRPr="00BC34D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расходится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1) Составляем отношение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94" o:spid="_x0000_i1046" type="#_x0000_t75" alt="http://mathprofi.ru/g/priznak_dalambera_priznaki_koshi_clip_image046_0001.gif" style="width:24pt;height:33.75pt;visibility:visible">
            <v:imagedata r:id="rId29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61E0" w:rsidRPr="00FB6988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По условию общий член ряда: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93" o:spid="_x0000_i1047" type="#_x0000_t75" alt="http://mathprofi.ru/g/priznak_dalambera_priznaki_koshi_clip_image093.gif" style="width:78pt;height:33pt;visibility:visible">
            <v:imagedata r:id="rId30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 Для того чтобы получить следующий член ряда, </w:t>
      </w:r>
      <w:r w:rsidRPr="00BC34D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вместо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92" o:spid="_x0000_i1048" type="#_x0000_t75" alt="http://mathprofi.ru/g/priznak_dalambera_priznaki_koshi_clip_image050_0000.gif" style="width:9.75pt;height:11.25pt;visibility:visible">
            <v:imagedata r:id="rId31" o:title=""/>
          </v:shape>
        </w:pict>
      </w:r>
      <w:r w:rsidRPr="00BC34D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нужно подставить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91" o:spid="_x0000_i1049" type="#_x0000_t75" alt="http://mathprofi.ru/g/priznak_dalambera_priznaki_koshi_clip_image052_0001.gif" style="width:24.75pt;height:14.25pt;visibility:visible">
            <v:imagedata r:id="rId32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, таким образом: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90" o:spid="_x0000_i1050" type="#_x0000_t75" alt="http://mathprofi.ru/g/priznak_dalambera_priznaki_koshi_clip_image097.gif" style="width:108pt;height:33pt;visibility:visible">
            <v:imagedata r:id="rId33" o:title=""/>
          </v:shape>
        </w:pi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2) Избавляе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мся от четырехэтажности дроби.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3) Отщипываем семерку от степени. </w:t>
      </w:r>
      <w:r w:rsidRPr="00BC34D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Факториалы расписываем подробно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 Как это сделать – см. начало урока или статью </w:t>
      </w:r>
      <w:hyperlink r:id="rId34" w:history="1">
        <w:r w:rsidRPr="00BC34D8">
          <w:rPr>
            <w:rFonts w:ascii="Times New Roman" w:hAnsi="Times New Roman"/>
            <w:b/>
            <w:bCs/>
            <w:color w:val="3366CC"/>
            <w:sz w:val="28"/>
            <w:szCs w:val="28"/>
            <w:lang w:eastAsia="ru-RU"/>
          </w:rPr>
          <w:t>о числовых последовательностях</w:t>
        </w:r>
      </w:hyperlink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  <w:t>4) Сокращаем всё, что можно сократить.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  <w:t>5) Константу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89" o:spid="_x0000_i1051" type="#_x0000_t75" alt="http://mathprofi.ru/g/priznak_dalambera_priznaki_koshi_clip_image099.gif" style="width:12pt;height:30.75pt;visibility:visible">
            <v:imagedata r:id="rId35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выносим за знак предела. В числителе раскрываем скобки.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  <w:t>6) Неопределенность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88" o:spid="_x0000_i1052" type="#_x0000_t75" alt="http://mathprofi.ru/g/priznak_dalambera_priznaki_koshi_clip_image059_0000.gif" style="width:14.25pt;height:30.75pt;visibility:visible">
            <v:imagedata r:id="rId36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устраняем стандартным способом – делением числителя и знаменателя на «эн» в старшей степени.</w:t>
      </w:r>
    </w:p>
    <w:p w:rsidR="00AC61E0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FB6988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Default="00AC61E0" w:rsidP="002F6099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C61E0" w:rsidRDefault="00AC61E0" w:rsidP="002F6099">
      <w:pPr>
        <w:pStyle w:val="ListParagrap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 xml:space="preserve">Вариант </w:t>
      </w:r>
      <w:r>
        <w:rPr>
          <w:rFonts w:ascii="Times New Roman" w:hAnsi="Times New Roman"/>
          <w:sz w:val="28"/>
          <w:szCs w:val="28"/>
        </w:rPr>
        <w:t>2</w:t>
      </w:r>
    </w:p>
    <w:p w:rsidR="00AC61E0" w:rsidRDefault="00AC61E0" w:rsidP="00E037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Блок 1</w:t>
      </w:r>
    </w:p>
    <w:p w:rsidR="00AC61E0" w:rsidRDefault="00AC61E0" w:rsidP="00DE5C8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Выберите один верный ответ (1 б)</w:t>
      </w:r>
    </w:p>
    <w:p w:rsidR="00AC61E0" w:rsidRPr="002F6099" w:rsidRDefault="00AC61E0" w:rsidP="002F609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 xml:space="preserve">Найдите модуль комплексного числа </w:t>
      </w:r>
      <w:r w:rsidRPr="002F6099">
        <w:rPr>
          <w:position w:val="-6"/>
        </w:rPr>
        <w:object w:dxaOrig="580" w:dyaOrig="280">
          <v:shape id="_x0000_i1053" type="#_x0000_t75" style="width:29.25pt;height:14.25pt" o:ole="">
            <v:imagedata r:id="rId37" o:title=""/>
          </v:shape>
          <o:OLEObject Type="Embed" ProgID="Equation.DSMT4" ShapeID="_x0000_i1053" DrawAspect="Content" ObjectID="_1742131694" r:id="rId38"/>
        </w:object>
      </w:r>
    </w:p>
    <w:p w:rsidR="00AC61E0" w:rsidRPr="002F6099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-1</w:t>
      </w:r>
    </w:p>
    <w:p w:rsidR="00AC61E0" w:rsidRPr="002F6099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F6099">
        <w:rPr>
          <w:rFonts w:ascii="Times New Roman" w:hAnsi="Times New Roman"/>
          <w:b/>
          <w:sz w:val="28"/>
          <w:szCs w:val="28"/>
        </w:rPr>
        <w:t>б) 5</w:t>
      </w:r>
    </w:p>
    <w:p w:rsidR="00AC61E0" w:rsidRPr="002F6099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7</w:t>
      </w:r>
    </w:p>
    <w:p w:rsidR="00AC61E0" w:rsidRPr="006E0FC1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>4</w:t>
      </w:r>
    </w:p>
    <w:p w:rsidR="00AC61E0" w:rsidRPr="00E46AA9" w:rsidRDefault="00AC61E0" w:rsidP="00E46AA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6AA9">
        <w:rPr>
          <w:rFonts w:ascii="Times New Roman" w:hAnsi="Times New Roman"/>
          <w:sz w:val="28"/>
          <w:szCs w:val="28"/>
        </w:rPr>
        <w:t>Найдите</w:t>
      </w:r>
      <w:r w:rsidRPr="00E46AA9">
        <w:rPr>
          <w:rFonts w:ascii="Times New Roman" w:hAnsi="Times New Roman"/>
          <w:sz w:val="28"/>
          <w:szCs w:val="28"/>
          <w:lang w:val="en-US"/>
        </w:rPr>
        <w:t>z</w:t>
      </w:r>
      <w:r w:rsidRPr="006E0FC1">
        <w:rPr>
          <w:rFonts w:ascii="Times New Roman" w:hAnsi="Times New Roman"/>
          <w:sz w:val="28"/>
          <w:szCs w:val="28"/>
          <w:vertAlign w:val="subscript"/>
        </w:rPr>
        <w:t xml:space="preserve">1 </w:t>
      </w:r>
      <w:r w:rsidRPr="006E0FC1">
        <w:rPr>
          <w:rFonts w:ascii="Times New Roman" w:hAnsi="Times New Roman"/>
          <w:sz w:val="28"/>
          <w:szCs w:val="28"/>
        </w:rPr>
        <w:t>+</w:t>
      </w:r>
      <w:r w:rsidRPr="00E46AA9">
        <w:rPr>
          <w:rFonts w:ascii="Times New Roman" w:hAnsi="Times New Roman"/>
          <w:sz w:val="28"/>
          <w:szCs w:val="28"/>
          <w:lang w:val="en-US"/>
        </w:rPr>
        <w:t>z</w:t>
      </w:r>
      <w:r w:rsidRPr="006E0FC1">
        <w:rPr>
          <w:rFonts w:ascii="Times New Roman" w:hAnsi="Times New Roman"/>
          <w:sz w:val="28"/>
          <w:szCs w:val="28"/>
          <w:vertAlign w:val="subscript"/>
        </w:rPr>
        <w:t>2</w:t>
      </w:r>
      <w:r w:rsidRPr="00E46AA9">
        <w:rPr>
          <w:rFonts w:ascii="Times New Roman" w:hAnsi="Times New Roman"/>
          <w:sz w:val="28"/>
          <w:szCs w:val="28"/>
        </w:rPr>
        <w:t xml:space="preserve">, если </w:t>
      </w:r>
      <w:r w:rsidRPr="00BE5568">
        <w:rPr>
          <w:position w:val="-12"/>
        </w:rPr>
        <w:object w:dxaOrig="2060" w:dyaOrig="360">
          <v:shape id="_x0000_i1054" type="#_x0000_t75" style="width:102pt;height:18pt" o:ole="">
            <v:imagedata r:id="rId39" o:title=""/>
          </v:shape>
          <o:OLEObject Type="Embed" ProgID="Equation.DSMT4" ShapeID="_x0000_i1054" DrawAspect="Content" ObjectID="_1742131695" r:id="rId40"/>
        </w:objec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46AA9">
        <w:rPr>
          <w:rFonts w:ascii="Times New Roman" w:hAnsi="Times New Roman"/>
          <w:b/>
          <w:sz w:val="28"/>
          <w:szCs w:val="28"/>
        </w:rPr>
        <w:t xml:space="preserve">а) </w:t>
      </w:r>
      <w:r w:rsidRPr="00E46AA9">
        <w:rPr>
          <w:rFonts w:ascii="Times New Roman" w:hAnsi="Times New Roman"/>
          <w:b/>
          <w:sz w:val="28"/>
          <w:szCs w:val="28"/>
          <w:lang w:val="en-US"/>
        </w:rPr>
        <w:t>-3i</w:t>
      </w:r>
    </w:p>
    <w:p w:rsidR="00AC61E0" w:rsidRPr="00BE5568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>б) 3</w:t>
      </w:r>
      <w:r>
        <w:rPr>
          <w:rFonts w:ascii="Times New Roman" w:hAnsi="Times New Roman"/>
          <w:sz w:val="28"/>
          <w:szCs w:val="28"/>
          <w:lang w:val="en-US"/>
        </w:rPr>
        <w:t>-3i</w: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6AA9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  <w:lang w:val="en-US"/>
        </w:rPr>
        <w:t>6-5i</w:t>
      </w:r>
    </w:p>
    <w:p w:rsidR="00AC61E0" w:rsidRPr="00BE5568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>г) 5</w:t>
      </w:r>
      <w:r>
        <w:rPr>
          <w:rFonts w:ascii="Times New Roman" w:hAnsi="Times New Roman"/>
          <w:sz w:val="28"/>
          <w:szCs w:val="28"/>
          <w:lang w:val="en-US"/>
        </w:rPr>
        <w:t>i</w:t>
      </w:r>
    </w:p>
    <w:p w:rsidR="00AC61E0" w:rsidRPr="002E29B5" w:rsidRDefault="00AC61E0" w:rsidP="002E29B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9B5">
        <w:rPr>
          <w:rFonts w:ascii="Times New Roman" w:hAnsi="Times New Roman"/>
          <w:sz w:val="28"/>
          <w:szCs w:val="28"/>
        </w:rPr>
        <w:t>Охарактеризовать множество А={х/ х</w:t>
      </w:r>
      <w:r w:rsidRPr="002E29B5"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 w:rsidRPr="002E29B5">
        <w:rPr>
          <w:rFonts w:ascii="Times New Roman" w:hAnsi="Times New Roman"/>
          <w:sz w:val="28"/>
          <w:szCs w:val="28"/>
        </w:rPr>
        <w:t>-8х+15=0}</w:t>
      </w:r>
    </w:p>
    <w:p w:rsidR="00AC61E0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{</w:t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>1;</w:t>
      </w:r>
      <w:r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</w:rPr>
        <w:t>}</w:t>
      </w:r>
    </w:p>
    <w:p w:rsidR="00AC61E0" w:rsidRPr="00653E47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53E47">
        <w:rPr>
          <w:rFonts w:ascii="Times New Roman" w:hAnsi="Times New Roman"/>
          <w:b/>
          <w:sz w:val="28"/>
          <w:szCs w:val="28"/>
        </w:rPr>
        <w:t>б) {</w:t>
      </w:r>
      <w:r w:rsidRPr="00653E47">
        <w:rPr>
          <w:rFonts w:ascii="Times New Roman" w:hAnsi="Times New Roman"/>
          <w:b/>
          <w:sz w:val="28"/>
          <w:szCs w:val="28"/>
          <w:lang w:val="en-US"/>
        </w:rPr>
        <w:t>5</w:t>
      </w:r>
      <w:r w:rsidRPr="00653E47">
        <w:rPr>
          <w:rFonts w:ascii="Times New Roman" w:hAnsi="Times New Roman"/>
          <w:b/>
          <w:sz w:val="28"/>
          <w:szCs w:val="28"/>
        </w:rPr>
        <w:t>;</w:t>
      </w:r>
      <w:r w:rsidRPr="00653E47">
        <w:rPr>
          <w:rFonts w:ascii="Times New Roman" w:hAnsi="Times New Roman"/>
          <w:b/>
          <w:sz w:val="28"/>
          <w:szCs w:val="28"/>
          <w:lang w:val="en-US"/>
        </w:rPr>
        <w:t>3</w:t>
      </w:r>
      <w:r w:rsidRPr="00653E47">
        <w:rPr>
          <w:rFonts w:ascii="Times New Roman" w:hAnsi="Times New Roman"/>
          <w:b/>
          <w:sz w:val="28"/>
          <w:szCs w:val="28"/>
        </w:rPr>
        <w:t>}</w:t>
      </w:r>
    </w:p>
    <w:p w:rsidR="00AC61E0" w:rsidRPr="00653E47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6A0A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{-</w:t>
      </w:r>
      <w:r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</w:rPr>
        <w:t>;-3}</w:t>
      </w:r>
    </w:p>
    <w:p w:rsidR="00AC61E0" w:rsidRPr="00653E47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3E47">
        <w:rPr>
          <w:rFonts w:ascii="Times New Roman" w:hAnsi="Times New Roman"/>
          <w:sz w:val="28"/>
          <w:szCs w:val="28"/>
        </w:rPr>
        <w:t>г) {4;3}</w:t>
      </w:r>
    </w:p>
    <w:p w:rsidR="00AC61E0" w:rsidRPr="00653E47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61E0" w:rsidRPr="002E29B5" w:rsidRDefault="00AC61E0" w:rsidP="002E29B5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9B5">
        <w:rPr>
          <w:rFonts w:ascii="Times New Roman" w:hAnsi="Times New Roman"/>
          <w:sz w:val="28"/>
          <w:szCs w:val="28"/>
        </w:rPr>
        <w:t xml:space="preserve">Найдите производную функции </w:t>
      </w:r>
      <w:r w:rsidRPr="002E29B5">
        <w:rPr>
          <w:rFonts w:ascii="Times New Roman" w:hAnsi="Times New Roman"/>
          <w:position w:val="-10"/>
          <w:sz w:val="28"/>
          <w:szCs w:val="28"/>
        </w:rPr>
        <w:object w:dxaOrig="2200" w:dyaOrig="360">
          <v:shape id="_x0000_i1055" type="#_x0000_t75" style="width:110.25pt;height:18pt" o:ole="">
            <v:imagedata r:id="rId41" o:title=""/>
          </v:shape>
          <o:OLEObject Type="Embed" ProgID="Equation.DSMT4" ShapeID="_x0000_i1055" DrawAspect="Content" ObjectID="_1742131696" r:id="rId42"/>
        </w:object>
      </w:r>
    </w:p>
    <w:p w:rsidR="00AC61E0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cos (</w:t>
      </w:r>
      <w:r w:rsidRPr="002E29B5">
        <w:rPr>
          <w:rFonts w:ascii="Times New Roman" w:hAnsi="Times New Roman"/>
          <w:sz w:val="28"/>
          <w:szCs w:val="28"/>
          <w:lang w:val="en-US"/>
        </w:rPr>
        <w:t>x</w:t>
      </w:r>
      <w:r w:rsidRPr="002E29B5"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 w:rsidRPr="002E29B5">
        <w:rPr>
          <w:rFonts w:ascii="Times New Roman" w:hAnsi="Times New Roman"/>
          <w:sz w:val="28"/>
          <w:szCs w:val="28"/>
          <w:lang w:val="en-US"/>
        </w:rPr>
        <w:t>+3x-5</w:t>
      </w:r>
      <w:r>
        <w:rPr>
          <w:rFonts w:ascii="Times New Roman" w:hAnsi="Times New Roman"/>
          <w:sz w:val="28"/>
          <w:szCs w:val="28"/>
          <w:lang w:val="en-US"/>
        </w:rPr>
        <w:t>)</w:t>
      </w:r>
    </w:p>
    <w:p w:rsidR="00AC61E0" w:rsidRPr="002E29B5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2E29B5">
        <w:rPr>
          <w:rFonts w:ascii="Times New Roman" w:hAnsi="Times New Roman"/>
          <w:b/>
          <w:sz w:val="28"/>
          <w:szCs w:val="28"/>
        </w:rPr>
        <w:t>б) (2х+</w:t>
      </w:r>
      <w:r w:rsidRPr="002E29B5">
        <w:rPr>
          <w:rFonts w:ascii="Times New Roman" w:hAnsi="Times New Roman"/>
          <w:b/>
          <w:sz w:val="28"/>
          <w:szCs w:val="28"/>
          <w:lang w:val="en-US"/>
        </w:rPr>
        <w:t>3</w:t>
      </w:r>
      <w:r w:rsidRPr="002E29B5">
        <w:rPr>
          <w:rFonts w:ascii="Times New Roman" w:hAnsi="Times New Roman"/>
          <w:b/>
          <w:sz w:val="28"/>
          <w:szCs w:val="28"/>
        </w:rPr>
        <w:t>) с</w:t>
      </w:r>
      <w:r w:rsidRPr="002E29B5">
        <w:rPr>
          <w:rFonts w:ascii="Times New Roman" w:hAnsi="Times New Roman"/>
          <w:b/>
          <w:sz w:val="28"/>
          <w:szCs w:val="28"/>
          <w:lang w:val="en-US"/>
        </w:rPr>
        <w:t>os (x</w:t>
      </w:r>
      <w:r w:rsidRPr="002E29B5">
        <w:rPr>
          <w:rFonts w:ascii="Times New Roman" w:hAnsi="Times New Roman"/>
          <w:b/>
          <w:sz w:val="28"/>
          <w:szCs w:val="28"/>
          <w:vertAlign w:val="superscript"/>
          <w:lang w:val="en-US"/>
        </w:rPr>
        <w:t>2</w:t>
      </w:r>
      <w:r w:rsidRPr="002E29B5">
        <w:rPr>
          <w:rFonts w:ascii="Times New Roman" w:hAnsi="Times New Roman"/>
          <w:b/>
          <w:sz w:val="28"/>
          <w:szCs w:val="28"/>
          <w:lang w:val="en-US"/>
        </w:rPr>
        <w:t>+3x-5)</w:t>
      </w:r>
    </w:p>
    <w:p w:rsidR="00AC61E0" w:rsidRPr="002E29B5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2E29B5">
        <w:rPr>
          <w:rFonts w:ascii="Times New Roman" w:hAnsi="Times New Roman"/>
          <w:sz w:val="28"/>
          <w:szCs w:val="28"/>
        </w:rPr>
        <w:t>в) – (2х+</w:t>
      </w:r>
      <w:r w:rsidRPr="002E29B5">
        <w:rPr>
          <w:rFonts w:ascii="Times New Roman" w:hAnsi="Times New Roman"/>
          <w:sz w:val="28"/>
          <w:szCs w:val="28"/>
          <w:lang w:val="en-US"/>
        </w:rPr>
        <w:t>3</w:t>
      </w:r>
      <w:r w:rsidRPr="002E29B5">
        <w:rPr>
          <w:rFonts w:ascii="Times New Roman" w:hAnsi="Times New Roman"/>
          <w:sz w:val="28"/>
          <w:szCs w:val="28"/>
        </w:rPr>
        <w:t>)</w:t>
      </w:r>
      <w:r w:rsidRPr="002E29B5">
        <w:rPr>
          <w:rFonts w:ascii="Times New Roman" w:hAnsi="Times New Roman"/>
          <w:sz w:val="28"/>
          <w:szCs w:val="28"/>
          <w:lang w:val="en-US"/>
        </w:rPr>
        <w:t>sin (3x-5)</w:t>
      </w:r>
    </w:p>
    <w:p w:rsidR="00AC61E0" w:rsidRPr="00BE5568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371A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>3cos (3x-5)</w:t>
      </w:r>
    </w:p>
    <w:p w:rsidR="00AC61E0" w:rsidRDefault="00AC61E0" w:rsidP="002F6099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7472A3">
        <w:rPr>
          <w:color w:val="000000"/>
          <w:sz w:val="28"/>
          <w:szCs w:val="28"/>
        </w:rPr>
        <w:t> Производной функции в точке х</w:t>
      </w:r>
      <w:r w:rsidRPr="007472A3">
        <w:rPr>
          <w:color w:val="000000"/>
          <w:sz w:val="28"/>
          <w:szCs w:val="28"/>
          <w:vertAlign w:val="subscript"/>
        </w:rPr>
        <w:t>0</w:t>
      </w:r>
      <w:r w:rsidRPr="007472A3">
        <w:rPr>
          <w:color w:val="000000"/>
          <w:sz w:val="28"/>
          <w:szCs w:val="28"/>
        </w:rPr>
        <w:t> называется …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7472A3">
        <w:rPr>
          <w:iCs/>
          <w:color w:val="000000"/>
          <w:sz w:val="28"/>
          <w:szCs w:val="28"/>
        </w:rPr>
        <w:t>) отношение приращения функции к приращению её аргумента;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7472A3">
        <w:rPr>
          <w:iCs/>
          <w:color w:val="000000"/>
          <w:sz w:val="28"/>
          <w:szCs w:val="28"/>
        </w:rPr>
        <w:t>) отношение приращения функции к приращению её аргумента при стремлении приращения аргумента к нулю;</w:t>
      </w:r>
    </w:p>
    <w:p w:rsidR="00AC61E0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в</w:t>
      </w:r>
      <w:r w:rsidRPr="007472A3">
        <w:rPr>
          <w:b/>
          <w:iCs/>
          <w:color w:val="000000"/>
          <w:sz w:val="28"/>
          <w:szCs w:val="28"/>
        </w:rPr>
        <w:t>) предел отношения приращения функции к приращению её аргумента при стремлении приращения аргумента к бесконечности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7472A3">
        <w:rPr>
          <w:iCs/>
          <w:color w:val="000000"/>
          <w:sz w:val="28"/>
          <w:szCs w:val="28"/>
        </w:rPr>
        <w:t>) предел отношения приращения функции к приращению её аргумента при стремлении приращения аргумента к нулю</w:t>
      </w:r>
      <w:r>
        <w:rPr>
          <w:iCs/>
          <w:color w:val="000000"/>
          <w:sz w:val="28"/>
          <w:szCs w:val="28"/>
        </w:rPr>
        <w:t>.</w:t>
      </w:r>
    </w:p>
    <w:p w:rsidR="00AC61E0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BE23C9">
        <w:rPr>
          <w:color w:val="000000"/>
          <w:sz w:val="28"/>
          <w:szCs w:val="28"/>
        </w:rPr>
        <w:t>Процесс вычисления производной называется….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дифференциалом;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E23C9">
        <w:rPr>
          <w:b/>
          <w:iCs/>
          <w:color w:val="000000"/>
          <w:sz w:val="28"/>
          <w:szCs w:val="28"/>
        </w:rPr>
        <w:t>б) дифференцированием;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интегралом;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</w:t>
      </w:r>
      <w:r w:rsidRPr="00BE23C9">
        <w:rPr>
          <w:iCs/>
          <w:color w:val="000000"/>
          <w:sz w:val="28"/>
          <w:szCs w:val="28"/>
        </w:rPr>
        <w:t>) интегрированием.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BE23C9">
        <w:rPr>
          <w:color w:val="000000"/>
          <w:sz w:val="28"/>
          <w:szCs w:val="28"/>
        </w:rPr>
        <w:t>. Производная константы равна: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-∞;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E23C9">
        <w:rPr>
          <w:b/>
          <w:iCs/>
          <w:color w:val="000000"/>
          <w:sz w:val="28"/>
          <w:szCs w:val="28"/>
        </w:rPr>
        <w:t>б) 0;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1;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>) нет верного ответа.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BE23C9">
        <w:rPr>
          <w:color w:val="000000"/>
          <w:sz w:val="28"/>
          <w:szCs w:val="28"/>
        </w:rPr>
        <w:t>. Производная функции </w:t>
      </w:r>
      <w:r w:rsidRPr="00BE23C9">
        <w:rPr>
          <w:iCs/>
          <w:color w:val="000000"/>
          <w:sz w:val="28"/>
          <w:szCs w:val="28"/>
        </w:rPr>
        <w:t>f(x)=x</w:t>
      </w:r>
      <w:r w:rsidRPr="00BE23C9">
        <w:rPr>
          <w:color w:val="000000"/>
          <w:sz w:val="28"/>
          <w:szCs w:val="28"/>
        </w:rPr>
        <w:t> равна:</w:t>
      </w:r>
    </w:p>
    <w:p w:rsidR="00AC61E0" w:rsidRPr="00880404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80404">
        <w:rPr>
          <w:b/>
          <w:iCs/>
          <w:color w:val="000000"/>
          <w:sz w:val="28"/>
          <w:szCs w:val="28"/>
        </w:rPr>
        <w:t>а) 1;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BE23C9">
        <w:rPr>
          <w:iCs/>
          <w:color w:val="000000"/>
          <w:sz w:val="28"/>
          <w:szCs w:val="28"/>
        </w:rPr>
        <w:t>) +∞;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0;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>)нет верного ответа.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BE23C9">
        <w:rPr>
          <w:color w:val="000000"/>
          <w:sz w:val="28"/>
          <w:szCs w:val="28"/>
        </w:rPr>
        <w:t>. Определите производную функции </w:t>
      </w:r>
      <w:r w:rsidRPr="00BE23C9">
        <w:rPr>
          <w:iCs/>
          <w:color w:val="000000"/>
          <w:sz w:val="28"/>
          <w:szCs w:val="28"/>
        </w:rPr>
        <w:t>f(x)=5x.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0,2;</w:t>
      </w:r>
    </w:p>
    <w:p w:rsidR="00AC61E0" w:rsidRPr="00880404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80404">
        <w:rPr>
          <w:b/>
          <w:iCs/>
          <w:color w:val="000000"/>
          <w:sz w:val="28"/>
          <w:szCs w:val="28"/>
        </w:rPr>
        <w:t>б) 5;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0,2х;</w:t>
      </w:r>
    </w:p>
    <w:p w:rsidR="00AC61E0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>) 5х</w:t>
      </w:r>
      <w:r w:rsidRPr="00BE23C9">
        <w:rPr>
          <w:iCs/>
          <w:color w:val="000000"/>
          <w:sz w:val="28"/>
          <w:szCs w:val="28"/>
          <w:vertAlign w:val="superscript"/>
        </w:rPr>
        <w:t>2</w:t>
      </w:r>
      <w:r w:rsidRPr="00BE23C9">
        <w:rPr>
          <w:iCs/>
          <w:color w:val="000000"/>
          <w:sz w:val="28"/>
          <w:szCs w:val="28"/>
        </w:rPr>
        <w:t>.</w:t>
      </w:r>
    </w:p>
    <w:p w:rsidR="00AC61E0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AC61E0" w:rsidRPr="00BE23C9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10. </w:t>
      </w:r>
      <w:r w:rsidRPr="00954519">
        <w:rPr>
          <w:color w:val="000000"/>
          <w:sz w:val="28"/>
          <w:szCs w:val="28"/>
          <w:shd w:val="clear" w:color="auto" w:fill="FFFFFF"/>
        </w:rPr>
        <w:t>Вычислите  </w:t>
      </w:r>
      <w:r w:rsidRPr="00E36C97">
        <w:rPr>
          <w:color w:val="000000"/>
          <w:sz w:val="28"/>
          <w:szCs w:val="28"/>
          <w:shd w:val="clear" w:color="auto" w:fill="FFFFFF"/>
        </w:rPr>
        <w:t>6!-5!</w:t>
      </w:r>
    </w:p>
    <w:p w:rsidR="00AC61E0" w:rsidRPr="00E36C97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36C97">
        <w:rPr>
          <w:iCs/>
          <w:color w:val="000000"/>
          <w:sz w:val="28"/>
          <w:szCs w:val="28"/>
        </w:rPr>
        <w:t>а) 24;</w:t>
      </w:r>
    </w:p>
    <w:p w:rsidR="00AC61E0" w:rsidRPr="00E36C97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36C97">
        <w:rPr>
          <w:b/>
          <w:iCs/>
          <w:color w:val="000000"/>
          <w:sz w:val="28"/>
          <w:szCs w:val="28"/>
        </w:rPr>
        <w:t>б) 600;</w:t>
      </w:r>
    </w:p>
    <w:p w:rsidR="00AC61E0" w:rsidRPr="00BE23C9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 xml:space="preserve">) </w:t>
      </w:r>
      <w:r>
        <w:rPr>
          <w:iCs/>
          <w:color w:val="000000"/>
          <w:sz w:val="28"/>
          <w:szCs w:val="28"/>
        </w:rPr>
        <w:t>120</w:t>
      </w:r>
      <w:r w:rsidRPr="00BE23C9">
        <w:rPr>
          <w:iCs/>
          <w:color w:val="000000"/>
          <w:sz w:val="28"/>
          <w:szCs w:val="28"/>
        </w:rPr>
        <w:t>;</w:t>
      </w:r>
    </w:p>
    <w:p w:rsidR="00AC61E0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 xml:space="preserve">) </w:t>
      </w:r>
      <w:r>
        <w:rPr>
          <w:iCs/>
          <w:color w:val="000000"/>
          <w:sz w:val="28"/>
          <w:szCs w:val="28"/>
        </w:rPr>
        <w:t>1.</w:t>
      </w:r>
    </w:p>
    <w:p w:rsidR="00AC61E0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AC61E0" w:rsidRDefault="00AC61E0" w:rsidP="006B67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735">
        <w:rPr>
          <w:rFonts w:ascii="Times New Roman" w:hAnsi="Times New Roman"/>
          <w:b/>
          <w:bCs/>
          <w:sz w:val="28"/>
          <w:szCs w:val="28"/>
          <w:lang w:eastAsia="ru-RU"/>
        </w:rPr>
        <w:t>11.</w:t>
      </w:r>
      <w:r w:rsidRPr="006B6735">
        <w:rPr>
          <w:rFonts w:ascii="Times New Roman" w:hAnsi="Times New Roman"/>
          <w:sz w:val="28"/>
          <w:szCs w:val="28"/>
          <w:lang w:eastAsia="ru-RU"/>
        </w:rPr>
        <w:t> Множество, состоящее из элементов, принадлежащих множеству А и множеству В называют</w:t>
      </w:r>
    </w:p>
    <w:p w:rsidR="00AC61E0" w:rsidRPr="006B6735" w:rsidRDefault="00AC61E0" w:rsidP="006B6735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6B6735">
        <w:rPr>
          <w:rFonts w:ascii="Times New Roman" w:hAnsi="Times New Roman"/>
          <w:iCs/>
          <w:color w:val="000000"/>
          <w:sz w:val="28"/>
          <w:szCs w:val="28"/>
        </w:rPr>
        <w:t xml:space="preserve">а) </w:t>
      </w:r>
      <w:r w:rsidRPr="006B6735">
        <w:rPr>
          <w:rFonts w:ascii="Times New Roman" w:hAnsi="Times New Roman"/>
          <w:bCs/>
          <w:sz w:val="28"/>
          <w:szCs w:val="28"/>
          <w:lang w:eastAsia="ru-RU"/>
        </w:rPr>
        <w:t>разностью множеств А и В;</w:t>
      </w:r>
    </w:p>
    <w:p w:rsidR="00AC61E0" w:rsidRPr="006B6735" w:rsidRDefault="00AC61E0" w:rsidP="006B6735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6B6735">
        <w:rPr>
          <w:rFonts w:ascii="Times New Roman" w:hAnsi="Times New Roman"/>
          <w:b/>
          <w:iCs/>
          <w:color w:val="000000"/>
          <w:sz w:val="28"/>
          <w:szCs w:val="28"/>
        </w:rPr>
        <w:t xml:space="preserve">б) </w:t>
      </w:r>
      <w:r w:rsidRPr="006B6735">
        <w:rPr>
          <w:rFonts w:ascii="Times New Roman" w:hAnsi="Times New Roman"/>
          <w:b/>
          <w:sz w:val="28"/>
          <w:szCs w:val="28"/>
          <w:lang w:eastAsia="ru-RU"/>
        </w:rPr>
        <w:t>пересечением множеств А и В;</w:t>
      </w:r>
    </w:p>
    <w:p w:rsidR="00AC61E0" w:rsidRPr="006B6735" w:rsidRDefault="00AC61E0" w:rsidP="006B6735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B6735">
        <w:rPr>
          <w:iCs/>
          <w:color w:val="000000"/>
          <w:sz w:val="28"/>
          <w:szCs w:val="28"/>
        </w:rPr>
        <w:t xml:space="preserve">в) </w:t>
      </w:r>
      <w:r w:rsidRPr="006B6735">
        <w:rPr>
          <w:sz w:val="28"/>
          <w:szCs w:val="28"/>
        </w:rPr>
        <w:t>объединением множеств А и В</w:t>
      </w:r>
      <w:r w:rsidRPr="006B6735">
        <w:rPr>
          <w:iCs/>
          <w:color w:val="000000"/>
          <w:sz w:val="28"/>
          <w:szCs w:val="28"/>
        </w:rPr>
        <w:t>;</w:t>
      </w:r>
    </w:p>
    <w:p w:rsidR="00AC61E0" w:rsidRPr="006B6735" w:rsidRDefault="00AC61E0" w:rsidP="006B6735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6B6735">
        <w:rPr>
          <w:iCs/>
          <w:color w:val="000000"/>
          <w:sz w:val="28"/>
          <w:szCs w:val="28"/>
        </w:rPr>
        <w:t xml:space="preserve">г) </w:t>
      </w:r>
      <w:r w:rsidRPr="006B6735">
        <w:rPr>
          <w:sz w:val="28"/>
          <w:szCs w:val="28"/>
        </w:rPr>
        <w:t>дополнением множества В.</w:t>
      </w:r>
    </w:p>
    <w:p w:rsidR="00AC61E0" w:rsidRDefault="00AC61E0" w:rsidP="00954519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AC61E0" w:rsidRPr="00C4417F" w:rsidRDefault="00AC61E0" w:rsidP="00C4417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4417F">
        <w:rPr>
          <w:rFonts w:ascii="Times New Roman" w:hAnsi="Times New Roman"/>
          <w:sz w:val="28"/>
          <w:szCs w:val="28"/>
          <w:lang w:eastAsia="ru-RU"/>
        </w:rPr>
        <w:t>12.</w:t>
      </w:r>
      <w:r w:rsidRPr="00490F5D">
        <w:rPr>
          <w:rFonts w:ascii="Times New Roman" w:hAnsi="Times New Roman"/>
          <w:sz w:val="28"/>
          <w:szCs w:val="28"/>
          <w:lang w:eastAsia="ru-RU"/>
        </w:rPr>
        <w:t>Что означает 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K!</w:t>
      </w:r>
    </w:p>
    <w:p w:rsidR="00AC61E0" w:rsidRPr="00490F5D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C4417F">
        <w:rPr>
          <w:rFonts w:ascii="Times New Roman" w:hAnsi="Times New Roman"/>
          <w:b/>
          <w:iCs/>
          <w:sz w:val="28"/>
          <w:szCs w:val="28"/>
        </w:rPr>
        <w:t xml:space="preserve">а) </w:t>
      </w:r>
      <w:r w:rsidRPr="00490F5D">
        <w:rPr>
          <w:rFonts w:ascii="Times New Roman" w:hAnsi="Times New Roman"/>
          <w:b/>
          <w:bCs/>
          <w:sz w:val="28"/>
          <w:szCs w:val="28"/>
          <w:lang w:eastAsia="ru-RU"/>
        </w:rPr>
        <w:t>произведение целых чисел от 1 до </w:t>
      </w:r>
      <w:r w:rsidRPr="00C4417F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K</w:t>
      </w:r>
      <w:r w:rsidRPr="006B6735">
        <w:rPr>
          <w:rFonts w:ascii="Times New Roman" w:hAnsi="Times New Roman"/>
          <w:b/>
          <w:sz w:val="28"/>
          <w:szCs w:val="28"/>
          <w:lang w:eastAsia="ru-RU"/>
        </w:rPr>
        <w:t>;</w:t>
      </w:r>
    </w:p>
    <w:p w:rsidR="00AC61E0" w:rsidRPr="007472A3" w:rsidRDefault="00AC61E0" w:rsidP="00C4417F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417F">
        <w:rPr>
          <w:b/>
          <w:iCs/>
          <w:sz w:val="28"/>
          <w:szCs w:val="28"/>
        </w:rPr>
        <w:t xml:space="preserve">б) </w:t>
      </w:r>
      <w:r w:rsidRPr="00490F5D">
        <w:rPr>
          <w:sz w:val="28"/>
          <w:szCs w:val="28"/>
        </w:rPr>
        <w:t>восклицание</w:t>
      </w:r>
      <w:r w:rsidRPr="00C4417F">
        <w:rPr>
          <w:iCs/>
          <w:sz w:val="28"/>
          <w:szCs w:val="28"/>
        </w:rPr>
        <w:t>;</w:t>
      </w:r>
    </w:p>
    <w:p w:rsidR="00AC61E0" w:rsidRPr="00490F5D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417F">
        <w:rPr>
          <w:rFonts w:ascii="Times New Roman" w:hAnsi="Times New Roman"/>
          <w:iCs/>
          <w:sz w:val="28"/>
          <w:szCs w:val="28"/>
        </w:rPr>
        <w:t xml:space="preserve">в) </w:t>
      </w:r>
      <w:r w:rsidRPr="00490F5D">
        <w:rPr>
          <w:rFonts w:ascii="Times New Roman" w:hAnsi="Times New Roman"/>
          <w:sz w:val="28"/>
          <w:szCs w:val="28"/>
          <w:lang w:eastAsia="ru-RU"/>
        </w:rPr>
        <w:t>сумму квадратов целых чисел от 1 до 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</w:t>
      </w:r>
    </w:p>
    <w:p w:rsidR="00AC61E0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4417F">
        <w:rPr>
          <w:rFonts w:ascii="Times New Roman" w:hAnsi="Times New Roman"/>
          <w:iCs/>
          <w:sz w:val="28"/>
          <w:szCs w:val="28"/>
        </w:rPr>
        <w:t xml:space="preserve">г) 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+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1.</w:t>
      </w:r>
    </w:p>
    <w:p w:rsidR="00AC61E0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AC61E0" w:rsidRPr="00B26ADA" w:rsidRDefault="00AC61E0" w:rsidP="00B26A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13. Квадратурные формулы - это формулы численного интегрирования функций</w:t>
      </w:r>
    </w:p>
    <w:p w:rsidR="00AC61E0" w:rsidRPr="00B26ADA" w:rsidRDefault="00AC61E0" w:rsidP="00B26ADA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) одной переменной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;</w:t>
      </w:r>
    </w:p>
    <w:p w:rsidR="00AC61E0" w:rsidRPr="00B26ADA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bCs/>
          <w:color w:val="000000"/>
          <w:sz w:val="28"/>
          <w:szCs w:val="28"/>
          <w:lang w:eastAsia="ru-RU"/>
        </w:rPr>
        <w:t>б)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двух переменных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bCs/>
          <w:color w:val="000000"/>
          <w:sz w:val="28"/>
          <w:szCs w:val="28"/>
          <w:lang w:eastAsia="ru-RU"/>
        </w:rPr>
        <w:t>в)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трех переменных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без переменных.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476929" w:rsidRDefault="00AC61E0" w:rsidP="0047692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476929">
        <w:rPr>
          <w:color w:val="000000"/>
          <w:sz w:val="28"/>
          <w:szCs w:val="28"/>
        </w:rPr>
        <w:t>14. Определить частичную сумму </w:t>
      </w:r>
      <w:r w:rsidRPr="00476929">
        <w:rPr>
          <w:i/>
          <w:iCs/>
          <w:color w:val="000000"/>
          <w:sz w:val="28"/>
          <w:szCs w:val="28"/>
        </w:rPr>
        <w:t>S</w:t>
      </w:r>
      <w:r w:rsidRPr="00476929">
        <w:rPr>
          <w:color w:val="000000"/>
          <w:sz w:val="28"/>
          <w:szCs w:val="28"/>
          <w:vertAlign w:val="subscript"/>
        </w:rPr>
        <w:t>3</w:t>
      </w:r>
      <w:r w:rsidRPr="00476929">
        <w:rPr>
          <w:color w:val="000000"/>
          <w:sz w:val="28"/>
          <w:szCs w:val="28"/>
        </w:rPr>
        <w:t> ряда 1 +</w:t>
      </w:r>
      <w:r w:rsidRPr="00471F6D">
        <w:rPr>
          <w:noProof/>
          <w:color w:val="000000"/>
          <w:sz w:val="28"/>
          <w:szCs w:val="28"/>
        </w:rPr>
        <w:pict>
          <v:shape id="Рисунок 15" o:spid="_x0000_i1056" type="#_x0000_t75" alt="https://studfile.net/html/2706/774/html_fEjlNNU3t_.Nqby/img-1dmVIZ.png" style="width:15.75pt;height:28.5pt;visibility:visible">
            <v:imagedata r:id="rId43" o:title=""/>
          </v:shape>
        </w:pict>
      </w:r>
      <w:r w:rsidRPr="00476929">
        <w:rPr>
          <w:color w:val="000000"/>
          <w:sz w:val="28"/>
          <w:szCs w:val="28"/>
        </w:rPr>
        <w:t>+</w:t>
      </w:r>
      <w:r w:rsidRPr="00471F6D">
        <w:rPr>
          <w:noProof/>
          <w:color w:val="000000"/>
          <w:sz w:val="28"/>
          <w:szCs w:val="28"/>
        </w:rPr>
        <w:pict>
          <v:shape id="Рисунок 14" o:spid="_x0000_i1057" type="#_x0000_t75" alt="https://studfile.net/html/2706/774/html_fEjlNNU3t_.Nqby/img-S5lilR.png" style="width:21.75pt;height:28.5pt;visibility:visible">
            <v:imagedata r:id="rId44" o:title=""/>
          </v:shape>
        </w:pict>
      </w:r>
      <w:r w:rsidRPr="00476929">
        <w:rPr>
          <w:color w:val="000000"/>
          <w:sz w:val="28"/>
          <w:szCs w:val="28"/>
        </w:rPr>
        <w:t>+</w:t>
      </w:r>
      <w:r w:rsidRPr="00471F6D">
        <w:rPr>
          <w:noProof/>
          <w:color w:val="000000"/>
          <w:sz w:val="28"/>
          <w:szCs w:val="28"/>
        </w:rPr>
        <w:pict>
          <v:shape id="Рисунок 13" o:spid="_x0000_i1058" type="#_x0000_t75" alt="https://studfile.net/html/2706/774/html_fEjlNNU3t_.Nqby/img-ObhkD8.png" style="width:21.75pt;height:28.5pt;visibility:visible">
            <v:imagedata r:id="rId45" o:title=""/>
          </v:shape>
        </w:pict>
      </w:r>
      <w:r w:rsidRPr="00476929">
        <w:rPr>
          <w:color w:val="000000"/>
          <w:sz w:val="28"/>
          <w:szCs w:val="28"/>
        </w:rPr>
        <w:t>+… :</w:t>
      </w:r>
    </w:p>
    <w:p w:rsidR="00AC61E0" w:rsidRPr="00476929" w:rsidRDefault="00AC61E0" w:rsidP="0047692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476929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2" o:spid="_x0000_i1059" type="#_x0000_t75" alt="https://studfile.net/html/2706/774/html_fEjlNNU3t_.Nqby/img-7anBzz.png" style="width:27pt;height:28.5pt;visibility:visible">
            <v:imagedata r:id="rId46" o:title=""/>
          </v:shape>
        </w:pict>
      </w:r>
    </w:p>
    <w:p w:rsidR="00AC61E0" w:rsidRPr="00476929" w:rsidRDefault="00AC61E0" w:rsidP="0047692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б</w:t>
      </w:r>
      <w:r w:rsidRPr="00476929">
        <w:rPr>
          <w:rFonts w:ascii="Times New Roman" w:hAnsi="Times New Roman"/>
          <w:b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11" o:spid="_x0000_i1060" type="#_x0000_t75" alt="https://studfile.net/html/2706/774/html_fEjlNNU3t_.Nqby/img-Etl8SG.png" style="width:27pt;height:28.5pt;visibility:visible">
            <v:imagedata r:id="rId47" o:title=""/>
          </v:shape>
        </w:pict>
      </w:r>
    </w:p>
    <w:p w:rsidR="00AC61E0" w:rsidRPr="00476929" w:rsidRDefault="00AC61E0" w:rsidP="0047692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76929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0" o:spid="_x0000_i1061" type="#_x0000_t75" alt="https://studfile.net/html/2706/774/html_fEjlNNU3t_.Nqby/img-IB50Me.png" style="width:27pt;height:28.5pt;visibility:visible">
            <v:imagedata r:id="rId48" o:title=""/>
          </v:shape>
        </w:pict>
      </w:r>
    </w:p>
    <w:p w:rsidR="00AC61E0" w:rsidRPr="00476929" w:rsidRDefault="00AC61E0" w:rsidP="0047692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476929">
        <w:rPr>
          <w:rFonts w:ascii="Times New Roman" w:hAnsi="Times New Roman"/>
          <w:color w:val="000000"/>
          <w:sz w:val="28"/>
          <w:szCs w:val="28"/>
          <w:lang w:eastAsia="ru-RU"/>
        </w:rPr>
        <w:t>) 3.</w:t>
      </w:r>
    </w:p>
    <w:p w:rsidR="00AC61E0" w:rsidRPr="00B26ADA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6E0FC1" w:rsidRDefault="00AC61E0" w:rsidP="006E0FC1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6E0FC1">
        <w:rPr>
          <w:color w:val="333333"/>
          <w:sz w:val="28"/>
          <w:szCs w:val="28"/>
        </w:rPr>
        <w:t>Граф - это...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множество точек, две из которых обязательно соединяются линиями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множество точек, которые никогда не соединяются линиями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только две точки, которые соединяются линиями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 w:rsidRPr="006E0FC1">
        <w:rPr>
          <w:rFonts w:ascii="Times New Roman" w:hAnsi="Times New Roman"/>
          <w:b/>
          <w:color w:val="333333"/>
          <w:sz w:val="28"/>
          <w:szCs w:val="28"/>
          <w:lang w:eastAsia="ru-RU"/>
        </w:rPr>
        <w:t>г) множество точек, которые могут соединяться линиями</w:t>
      </w:r>
    </w:p>
    <w:p w:rsidR="00AC61E0" w:rsidRPr="00490F5D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61E0" w:rsidRPr="006E0FC1" w:rsidRDefault="00AC61E0" w:rsidP="0075462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754627">
        <w:rPr>
          <w:rFonts w:ascii="Times New Roman" w:hAnsi="Times New Roman"/>
          <w:color w:val="000000"/>
          <w:sz w:val="28"/>
          <w:szCs w:val="28"/>
        </w:rPr>
        <w:t>16</w:t>
      </w:r>
      <w:r>
        <w:rPr>
          <w:color w:val="000000"/>
          <w:sz w:val="28"/>
          <w:szCs w:val="28"/>
        </w:rPr>
        <w:t xml:space="preserve">. 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Какую форму имеет граф?</w:t>
      </w:r>
    </w:p>
    <w:p w:rsidR="00AC61E0" w:rsidRDefault="00AC61E0" w:rsidP="0075462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круги, соединенные линиями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;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б</w:t>
      </w:r>
      <w:r w:rsidRPr="006E0FC1">
        <w:rPr>
          <w:rFonts w:ascii="Times New Roman" w:hAnsi="Times New Roman"/>
          <w:b/>
          <w:color w:val="333333"/>
          <w:sz w:val="28"/>
          <w:szCs w:val="28"/>
          <w:lang w:eastAsia="ru-RU"/>
        </w:rPr>
        <w:t>) прямоугольники, соединенные стрелками</w:t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;</w:t>
      </w:r>
      <w:r w:rsidRPr="006E0FC1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оба утверждения верны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;</w:t>
      </w:r>
    </w:p>
    <w:p w:rsidR="00AC61E0" w:rsidRDefault="00AC61E0" w:rsidP="0075462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г) квадраты, соединённые линиями.</w:t>
      </w:r>
    </w:p>
    <w:p w:rsidR="00AC61E0" w:rsidRDefault="00AC61E0" w:rsidP="0075462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AC61E0" w:rsidRDefault="00AC61E0" w:rsidP="0075462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Блок 2</w:t>
      </w:r>
    </w:p>
    <w:p w:rsidR="00AC61E0" w:rsidRDefault="00AC61E0" w:rsidP="0075462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6D2DA7"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7</w:t>
      </w:r>
      <w:r w:rsidRPr="006D2DA7"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 В каком отношении находятся элементы иерархической системы?</w:t>
      </w: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входят в состав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являются разновидностью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в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t>) оба утверждения верны</w:t>
      </w: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г) нет правильного ответа</w:t>
      </w: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18</w:t>
      </w:r>
      <w:r w:rsidRPr="006D2DA7"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 Где у графа-дерева расположен корень?</w:t>
      </w: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наверху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внизу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в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t>) возможны оба варианта</w:t>
      </w: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г) нет правильного ответа</w:t>
      </w: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19</w:t>
      </w:r>
      <w:r w:rsidRPr="006D2DA7"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 Что такое семантическая сеть?</w:t>
      </w: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t>а) граф, в котором вершинам дано подробное название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  <w:t>б) граф, в котором дугам дано описание действий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  <w:t>в) граф, в котором есть дуги, петли и циклы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  <w:t>г) все утверждения не верны</w:t>
      </w:r>
    </w:p>
    <w:p w:rsidR="00AC61E0" w:rsidRDefault="00AC61E0" w:rsidP="006D2D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61E0" w:rsidRDefault="00AC61E0" w:rsidP="0075462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B7E8E">
        <w:rPr>
          <w:rFonts w:ascii="Times New Roman" w:hAnsi="Times New Roman"/>
          <w:color w:val="333333"/>
          <w:sz w:val="28"/>
          <w:szCs w:val="28"/>
          <w:lang w:eastAsia="ru-RU"/>
        </w:rPr>
        <w:t xml:space="preserve">20. </w: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Функциональный ряд, заданный формулой общего члена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41" o:spid="_x0000_i1062" type="#_x0000_t75" alt="https://studfile.net/html/2706/774/html_fEjlNNU3t_.Nqby/img-Rt45xB.png" style="width:67.5pt;height:18pt;visibility:visible">
            <v:imagedata r:id="rId49" o:title=""/>
          </v:shape>
        </w:pic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имеет вид:</w: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1)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40" o:spid="_x0000_i1063" type="#_x0000_t75" alt="https://studfile.net/html/2706/774/html_fEjlNNU3t_.Nqby/img-LY32tS.png" style="width:83.25pt;height:15pt;visibility:visible">
            <v:imagedata r:id="rId50" o:title=""/>
          </v:shape>
        </w:pic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2)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39" o:spid="_x0000_i1064" type="#_x0000_t75" alt="https://studfile.net/html/2706/774/html_fEjlNNU3t_.Nqby/img-pIpG3D.png" style="width:88.5pt;height:15pt;visibility:visible">
            <v:imagedata r:id="rId51" o:title=""/>
          </v:shape>
        </w:pic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3)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38" o:spid="_x0000_i1065" type="#_x0000_t75" alt="https://studfile.net/html/2706/774/html_fEjlNNU3t_.Nqby/img-8a3KuK.png" style="width:105pt;height:15pt;visibility:visible">
            <v:imagedata r:id="rId52" o:title=""/>
          </v:shape>
        </w:pic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B7E8E">
        <w:rPr>
          <w:rFonts w:ascii="Times New Roman" w:hAnsi="Times New Roman"/>
          <w:b/>
          <w:color w:val="000000"/>
          <w:sz w:val="28"/>
          <w:szCs w:val="28"/>
          <w:lang w:eastAsia="ru-RU"/>
        </w:rPr>
        <w:t>4)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37" o:spid="_x0000_i1066" type="#_x0000_t75" alt="https://studfile.net/html/2706/774/html_fEjlNNU3t_.Nqby/img-GgFmYt.png" style="width:88.5pt;height:15pt;visibility:visible">
            <v:imagedata r:id="rId53" o:title=""/>
          </v:shape>
        </w:pict>
      </w:r>
      <w:r w:rsidRPr="004B7E8E">
        <w:rPr>
          <w:rFonts w:ascii="Times New Roman" w:hAnsi="Times New Roman"/>
          <w:b/>
          <w:color w:val="000000"/>
          <w:sz w:val="28"/>
          <w:szCs w:val="28"/>
          <w:lang w:eastAsia="ru-RU"/>
        </w:rPr>
        <w:t>;</w: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5)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36" o:spid="_x0000_i1067" type="#_x0000_t75" alt="https://studfile.net/html/2706/774/html_fEjlNNU3t_.Nqby/img-IBFJCJ.png" style="width:103.5pt;height:15pt;visibility:visible">
            <v:imagedata r:id="rId54" o:title=""/>
          </v:shape>
        </w:pic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61E0" w:rsidRDefault="00AC61E0" w:rsidP="004B7E8E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AC61E0" w:rsidRPr="00707BDD" w:rsidRDefault="00AC61E0" w:rsidP="00406DE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21. </w:t>
      </w:r>
      <w:r w:rsidRPr="00707BDD">
        <w:rPr>
          <w:rFonts w:ascii="Times New Roman" w:hAnsi="Times New Roman"/>
          <w:sz w:val="28"/>
          <w:szCs w:val="28"/>
          <w:lang w:eastAsia="ru-RU"/>
        </w:rPr>
        <w:t>Сколько различных пятизначных чисел можно составить из цифр 1, 2, 3, 4, 5?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06D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а) </w:t>
      </w:r>
      <w:r w:rsidRPr="00707BDD">
        <w:rPr>
          <w:rFonts w:ascii="Times New Roman" w:hAnsi="Times New Roman"/>
          <w:b/>
          <w:bCs/>
          <w:sz w:val="28"/>
          <w:szCs w:val="28"/>
          <w:lang w:eastAsia="ru-RU"/>
        </w:rPr>
        <w:t>120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707BDD">
        <w:rPr>
          <w:rFonts w:ascii="Times New Roman" w:hAnsi="Times New Roman"/>
          <w:sz w:val="28"/>
          <w:szCs w:val="28"/>
          <w:lang w:eastAsia="ru-RU"/>
        </w:rPr>
        <w:t>3125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707BDD">
        <w:rPr>
          <w:rFonts w:ascii="Times New Roman" w:hAnsi="Times New Roman"/>
          <w:sz w:val="28"/>
          <w:szCs w:val="28"/>
          <w:lang w:eastAsia="ru-RU"/>
        </w:rPr>
        <w:t>5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707BDD">
        <w:rPr>
          <w:rFonts w:ascii="Times New Roman" w:hAnsi="Times New Roman"/>
          <w:sz w:val="28"/>
          <w:szCs w:val="28"/>
          <w:lang w:eastAsia="ru-RU"/>
        </w:rPr>
        <w:t>20</w:t>
      </w:r>
    </w:p>
    <w:p w:rsidR="00AC61E0" w:rsidRDefault="00AC61E0" w:rsidP="00406DE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61E0" w:rsidRPr="00707BDD" w:rsidRDefault="00AC61E0" w:rsidP="00406DE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E7F63">
        <w:rPr>
          <w:rFonts w:ascii="Times New Roman" w:hAnsi="Times New Roman"/>
          <w:bCs/>
          <w:sz w:val="28"/>
          <w:szCs w:val="28"/>
          <w:lang w:eastAsia="ru-RU"/>
        </w:rPr>
        <w:t>22.</w:t>
      </w:r>
      <w:r w:rsidRPr="00707BDD">
        <w:rPr>
          <w:rFonts w:ascii="Times New Roman" w:hAnsi="Times New Roman"/>
          <w:sz w:val="28"/>
          <w:szCs w:val="28"/>
          <w:lang w:eastAsia="ru-RU"/>
        </w:rPr>
        <w:t>Сколькими способами из 9 учебных дисциплин можно составить расписание учебного дня из 6 различных уроков.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707BDD">
        <w:rPr>
          <w:rFonts w:ascii="Times New Roman" w:hAnsi="Times New Roman"/>
          <w:sz w:val="28"/>
          <w:szCs w:val="28"/>
          <w:lang w:eastAsia="ru-RU"/>
        </w:rPr>
        <w:t>258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707BDD">
        <w:rPr>
          <w:rFonts w:ascii="Times New Roman" w:hAnsi="Times New Roman"/>
          <w:sz w:val="28"/>
          <w:szCs w:val="28"/>
          <w:lang w:eastAsia="ru-RU"/>
        </w:rPr>
        <w:t>10000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06D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в) </w:t>
      </w:r>
      <w:r w:rsidRPr="00707BDD">
        <w:rPr>
          <w:rFonts w:ascii="Times New Roman" w:hAnsi="Times New Roman"/>
          <w:b/>
          <w:bCs/>
          <w:sz w:val="28"/>
          <w:szCs w:val="28"/>
          <w:lang w:eastAsia="ru-RU"/>
        </w:rPr>
        <w:t>60480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707BDD">
        <w:rPr>
          <w:rFonts w:ascii="Times New Roman" w:hAnsi="Times New Roman"/>
          <w:sz w:val="28"/>
          <w:szCs w:val="28"/>
          <w:lang w:eastAsia="ru-RU"/>
        </w:rPr>
        <w:t>78356</w:t>
      </w:r>
    </w:p>
    <w:p w:rsidR="00AC61E0" w:rsidRPr="007B09CF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707BDD">
        <w:rPr>
          <w:rFonts w:ascii="Verdana" w:hAnsi="Verdana"/>
          <w:color w:val="4F4F4F"/>
          <w:sz w:val="18"/>
          <w:szCs w:val="18"/>
          <w:lang w:eastAsia="ru-RU"/>
        </w:rPr>
        <w:br/>
      </w:r>
      <w:r w:rsidRPr="007B09CF">
        <w:rPr>
          <w:rFonts w:ascii="Times New Roman" w:hAnsi="Times New Roman"/>
          <w:sz w:val="28"/>
          <w:szCs w:val="28"/>
          <w:lang w:eastAsia="ru-RU"/>
        </w:rPr>
        <w:t>23.</w:t>
      </w:r>
      <w:r w:rsidRPr="007B09CF">
        <w:rPr>
          <w:rFonts w:ascii="Times New Roman" w:hAnsi="Times New Roman"/>
          <w:color w:val="000000"/>
          <w:sz w:val="28"/>
          <w:szCs w:val="28"/>
          <w:lang w:eastAsia="ru-RU"/>
        </w:rPr>
        <w:t>Если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74" o:spid="_x0000_i1068" type="#_x0000_t75" alt="https://fsd.videouroki.net/html/2020/07/01/v_5efbfa5ed70c2/99756380_7.png" style="width:88.5pt;height:29.25pt;visibility:visible">
            <v:imagedata r:id="rId55" o:title=""/>
          </v:shape>
        </w:pict>
      </w:r>
      <w:r w:rsidRPr="007B09CF">
        <w:rPr>
          <w:rFonts w:ascii="Times New Roman" w:hAnsi="Times New Roman"/>
          <w:color w:val="000000"/>
          <w:sz w:val="28"/>
          <w:szCs w:val="28"/>
          <w:lang w:eastAsia="ru-RU"/>
        </w:rPr>
        <w:t> , то 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f </w:t>
      </w:r>
      <w:r w:rsidRPr="007B09CF">
        <w:rPr>
          <w:rFonts w:ascii="Times New Roman" w:hAnsi="Times New Roman"/>
          <w:iCs/>
          <w:color w:val="000000"/>
          <w:sz w:val="28"/>
          <w:szCs w:val="28"/>
          <w:vertAlign w:val="superscript"/>
          <w:lang w:eastAsia="ru-RU"/>
        </w:rPr>
        <w:t>|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(x)=?</w:t>
      </w: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7B09CF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а</w:t>
      </w:r>
      <w:r w:rsidRPr="007B09C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73" o:spid="_x0000_i1069" type="#_x0000_t75" alt="https://fsd.videouroki.net/html/2020/07/01/v_5efbfa5ed70c2/99756380_8.png" style="width:119.25pt;height:30pt;visibility:visible">
            <v:imagedata r:id="rId56" o:title=""/>
          </v:shape>
        </w:pict>
      </w:r>
      <w:r w:rsidRPr="007B09C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 </w:t>
      </w:r>
    </w:p>
    <w:p w:rsidR="00AC61E0" w:rsidRPr="007B09CF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б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) 3g</w:t>
      </w:r>
      <w:r w:rsidRPr="007B09CF">
        <w:rPr>
          <w:rFonts w:ascii="Times New Roman" w:hAnsi="Times New Roman"/>
          <w:iCs/>
          <w:color w:val="000000"/>
          <w:sz w:val="28"/>
          <w:szCs w:val="28"/>
          <w:vertAlign w:val="superscript"/>
          <w:lang w:eastAsia="ru-RU"/>
        </w:rPr>
        <w:t>|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(x)∙h(x)+3g(x)∙h</w:t>
      </w:r>
      <w:r w:rsidRPr="007B09CF">
        <w:rPr>
          <w:rFonts w:ascii="Times New Roman" w:hAnsi="Times New Roman"/>
          <w:iCs/>
          <w:color w:val="000000"/>
          <w:sz w:val="28"/>
          <w:szCs w:val="28"/>
          <w:vertAlign w:val="superscript"/>
          <w:lang w:eastAsia="ru-RU"/>
        </w:rPr>
        <w:t>|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(x)</w:t>
      </w:r>
    </w:p>
    <w:p w:rsidR="00AC61E0" w:rsidRPr="007B09CF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в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72" o:spid="_x0000_i1070" type="#_x0000_t75" alt="https://fsd.videouroki.net/html/2020/07/01/v_5efbfa5ed70c2/99756380_9.png" style="width:119.25pt;height:30pt;visibility:visible">
            <v:imagedata r:id="rId57" o:title=""/>
          </v:shape>
        </w:pic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 </w:t>
      </w:r>
    </w:p>
    <w:p w:rsidR="00AC61E0" w:rsidRPr="007B09CF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г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71" o:spid="_x0000_i1071" type="#_x0000_t75" alt="https://fsd.videouroki.net/html/2020/07/01/v_5efbfa5ed70c2/99756380_10.png" style="width:121.5pt;height:33pt;visibility:visible">
            <v:imagedata r:id="rId58" o:title=""/>
          </v:shape>
        </w:pic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 </w:t>
      </w:r>
    </w:p>
    <w:p w:rsidR="00AC61E0" w:rsidRPr="007B09CF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4E7F63">
        <w:rPr>
          <w:rFonts w:ascii="Times New Roman" w:hAnsi="Times New Roman"/>
          <w:color w:val="000000"/>
          <w:sz w:val="28"/>
          <w:szCs w:val="28"/>
          <w:lang w:eastAsia="ru-RU"/>
        </w:rPr>
        <w:t>4. Определите производную функции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70" o:spid="_x0000_i1072" type="#_x0000_t75" alt="https://fsd.videouroki.net/html/2020/07/01/v_5efbfa5ed70c2/99756380_11.png" style="width:34.5pt;height:30pt;visibility:visible">
            <v:imagedata r:id="rId59" o:title=""/>
          </v:shape>
        </w:pict>
      </w:r>
      <w:r w:rsidRPr="004E7F63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AC61E0" w:rsidRPr="007B09CF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а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69" o:spid="_x0000_i1073" type="#_x0000_t75" alt="https://fsd.videouroki.net/html/2020/07/01/v_5efbfa5ed70c2/99756380_12.png" style="width:42.75pt;height:30.75pt;visibility:visible">
            <v:imagedata r:id="rId60" o:title=""/>
          </v:shape>
        </w:pic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 </w:t>
      </w:r>
    </w:p>
    <w:p w:rsidR="00AC61E0" w:rsidRPr="007B09CF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б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67" o:spid="_x0000_i1074" type="#_x0000_t75" alt="https://fsd.videouroki.net/html/2020/07/01/v_5efbfa5ed70c2/99756380_14.png" style="width:68.25pt;height:32.25pt;visibility:visible">
            <v:imagedata r:id="rId61" o:title=""/>
          </v:shape>
        </w:pic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 </w:t>
      </w:r>
    </w:p>
    <w:p w:rsidR="00AC61E0" w:rsidRPr="007B09CF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в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66" o:spid="_x0000_i1075" type="#_x0000_t75" alt="https://fsd.videouroki.net/html/2020/07/01/v_5efbfa5ed70c2/99756380_15.png" style="width:63pt;height:32.25pt;visibility:visible">
            <v:imagedata r:id="rId62" o:title=""/>
          </v:shape>
        </w:pict>
      </w:r>
    </w:p>
    <w:p w:rsidR="00AC61E0" w:rsidRPr="007B09CF" w:rsidRDefault="00AC61E0" w:rsidP="004E7F63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г</w:t>
      </w:r>
      <w:r w:rsidRPr="007B09C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65" o:spid="_x0000_i1076" type="#_x0000_t75" alt="https://fsd.videouroki.net/html/2020/07/01/v_5efbfa5ed70c2/99756380_16.png" style="width:66pt;height:32.25pt;visibility:visible">
            <v:imagedata r:id="rId63" o:title=""/>
          </v:shape>
        </w:pict>
      </w:r>
    </w:p>
    <w:p w:rsidR="00AC61E0" w:rsidRPr="00BC34D8" w:rsidRDefault="00AC61E0" w:rsidP="00943EB1">
      <w:pPr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C34D8">
        <w:rPr>
          <w:rFonts w:ascii="Times New Roman" w:hAnsi="Times New Roman"/>
          <w:color w:val="000000"/>
          <w:sz w:val="28"/>
          <w:szCs w:val="28"/>
          <w:lang w:eastAsia="ru-RU"/>
        </w:rPr>
        <w:t>25</w:t>
      </w:r>
      <w:r w:rsidRPr="00943EB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  </w:t>
      </w:r>
      <w:bookmarkStart w:id="0" w:name="_GoBack"/>
      <w:bookmarkEnd w:id="0"/>
      <w:r w:rsidRPr="00BC34D8">
        <w:rPr>
          <w:rFonts w:ascii="Times New Roman" w:hAnsi="Times New Roman"/>
          <w:color w:val="000000"/>
          <w:sz w:val="28"/>
          <w:szCs w:val="28"/>
          <w:lang w:eastAsia="ru-RU"/>
        </w:rPr>
        <w:t>Исследовать ряд на сходимость по признаку Даламбера</w:t>
      </w:r>
    </w:p>
    <w:p w:rsidR="00AC61E0" w:rsidRPr="00FB6988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12" o:spid="_x0000_i1077" type="#_x0000_t75" alt="http://mathprofi.ru/g/priznak_dalambera_priznaki_koshi_clip_image063.gif" style="width:69.75pt;height:35.25pt;visibility:visible">
            <v:imagedata r:id="rId64" o:title=""/>
          </v:shape>
        </w:pict>
      </w:r>
    </w:p>
    <w:p w:rsidR="00AC61E0" w:rsidRPr="00FB6988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Используем признак Даламбера: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11" o:spid="_x0000_i1078" type="#_x0000_t75" alt="http://mathprofi.ru/g/priznak_dalambera_priznaki_koshi_clip_image065.jpg" style="width:432.75pt;height:159.75pt;visibility:visible">
            <v:imagedata r:id="rId65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  <w:t>Таким образом, исследуемый ряд </w:t>
      </w:r>
      <w:r w:rsidRPr="00BC34D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сходится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61E0" w:rsidRPr="00FB6988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1) Составляем отношение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10" o:spid="_x0000_i1079" type="#_x0000_t75" alt="http://mathprofi.ru/g/priznak_dalambera_priznaki_koshi_clip_image046_0000.gif" style="width:24pt;height:33.75pt;visibility:visible">
            <v:imagedata r:id="rId29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  <w:t>2) Избавляемся от четырехэтажности дроби.</w:t>
      </w:r>
    </w:p>
    <w:p w:rsidR="00AC61E0" w:rsidRPr="00FB6988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3) Рассмотрим выражение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09" o:spid="_x0000_i1080" type="#_x0000_t75" alt="http://mathprofi.ru/g/priznak_dalambera_priznaki_koshi_clip_image067.gif" style="width:101.25pt;height:18pt;visibility:visible">
            <v:imagedata r:id="rId66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в числителе и выражение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08" o:spid="_x0000_i1081" type="#_x0000_t75" alt="http://mathprofi.ru/g/priznak_dalambera_priznaki_koshi_clip_image069.gif" style="width:53.25pt;height:15.75pt;visibility:visible">
            <v:imagedata r:id="rId67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в знаменателе. Мы видим, что в числителе нужно раскрывать скобки и возводить в четвертую степень: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07" o:spid="_x0000_i1082" type="#_x0000_t75" alt="http://mathprofi.ru/g/priznak_dalambera_priznaki_koshi_clip_image071.gif" style="width:36.75pt;height:18pt;visibility:visible">
            <v:imagedata r:id="rId68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, чего делать совершенно не хочется. А для тех, кто не знаком с </w:t>
      </w:r>
      <w:hyperlink r:id="rId69" w:tgtFrame="_blank" w:history="1">
        <w:r w:rsidRPr="00BC34D8">
          <w:rPr>
            <w:rFonts w:ascii="Times New Roman" w:hAnsi="Times New Roman"/>
            <w:b/>
            <w:bCs/>
            <w:color w:val="3366CC"/>
            <w:sz w:val="28"/>
            <w:szCs w:val="28"/>
            <w:lang w:eastAsia="ru-RU"/>
          </w:rPr>
          <w:t>биномом Ньютона</w:t>
        </w:r>
      </w:hyperlink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, эта задача окажется ещё сложнее. Проанализируем старшие степени: если мы вверху раскроем скобки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06" o:spid="_x0000_i1083" type="#_x0000_t75" alt="http://mathprofi.ru/g/priznak_dalambera_priznaki_koshi_clip_image073.gif" style="width:101.25pt;height:18pt;visibility:visible">
            <v:imagedata r:id="rId70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, то получим старшую степень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05" o:spid="_x0000_i1084" type="#_x0000_t75" alt="http://mathprofi.ru/g/priznak_dalambera_priznaki_koshi_clip_image075.gif" style="width:14.25pt;height:15.75pt;visibility:visible">
            <v:imagedata r:id="rId71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 Внизу у нас такая же старшая степень: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04" o:spid="_x0000_i1085" type="#_x0000_t75" alt="http://mathprofi.ru/g/priznak_dalambera_priznaki_koshi_clip_image075_0000.gif" style="width:14.25pt;height:15.75pt;visibility:visible">
            <v:imagedata r:id="rId71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ри почленном делении числителя и знаменателя на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03" o:spid="_x0000_i1086" type="#_x0000_t75" alt="http://mathprofi.ru/g/priznak_dalambera_priznaki_koshi_clip_image075_0001.gif" style="width:14.25pt;height:15.75pt;visibility:visible">
            <v:imagedata r:id="rId71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у нас в пределе получится единица.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ногочлены 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02" o:spid="_x0000_i1087" type="#_x0000_t75" alt="http://mathprofi.ru/g/priznak_dalambera_priznaki_koshi_clip_image073_0000.gif" style="width:101.25pt;height:18pt;visibility:visible">
            <v:imagedata r:id="rId70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и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01" o:spid="_x0000_i1088" type="#_x0000_t75" alt="http://mathprofi.ru/g/priznak_dalambera_priznaki_koshi_clip_image079.gif" style="width:54pt;height:15.75pt;visibility:visible">
            <v:imagedata r:id="rId72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– </w:t>
      </w:r>
      <w:r w:rsidRPr="00BC34D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одного порядка роста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Таким образом, 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00" o:spid="_x0000_i1089" type="#_x0000_t75" alt="http://mathprofi.ru/g/priznak_dalambera_priznaki_koshi_clip_image081.gif" style="width:102.75pt;height:33pt;visibility:visible">
            <v:imagedata r:id="rId73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 стремится к единице. Аналогично расправляемся со второй парой многочленов: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99" o:spid="_x0000_i1090" type="#_x0000_t75" alt="http://mathprofi.ru/g/priznak_dalambera_priznaki_koshi_clip_image052_0000.gif" style="width:24.75pt;height:14.25pt;visibility:visible">
            <v:imagedata r:id="rId32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и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98" o:spid="_x0000_i1091" type="#_x0000_t75" alt="http://mathprofi.ru/g/priznak_dalambera_priznaki_koshi_clip_image084.gif" style="width:27pt;height:14.25pt;visibility:visible">
            <v:imagedata r:id="rId74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, они тоже </w:t>
      </w:r>
      <w:r w:rsidRPr="00BC34D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одного порядка роста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, и их отношение стремится к единице.</w:t>
      </w:r>
    </w:p>
    <w:p w:rsidR="00AC61E0" w:rsidRDefault="00AC61E0" w:rsidP="00BC34D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</w:p>
    <w:p w:rsidR="00AC61E0" w:rsidRPr="00FB6988" w:rsidRDefault="00AC61E0" w:rsidP="00BC34D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4E7F63" w:rsidRDefault="00AC61E0" w:rsidP="00BC34D8">
      <w:pPr>
        <w:shd w:val="clear" w:color="auto" w:fill="FFFFFF"/>
        <w:spacing w:after="0" w:line="240" w:lineRule="auto"/>
        <w:rPr>
          <w:rFonts w:ascii="OpenSans" w:hAnsi="OpenSans"/>
          <w:color w:val="000000"/>
          <w:sz w:val="21"/>
          <w:szCs w:val="21"/>
          <w:lang w:eastAsia="ru-RU"/>
        </w:rPr>
      </w:pPr>
    </w:p>
    <w:p w:rsidR="00AC61E0" w:rsidRDefault="00AC61E0" w:rsidP="00BC34D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61E0" w:rsidRDefault="00AC61E0" w:rsidP="00BC34D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61E0" w:rsidRPr="004E7F63" w:rsidRDefault="00AC61E0" w:rsidP="004E7F63">
      <w:pPr>
        <w:shd w:val="clear" w:color="auto" w:fill="FFFFFF"/>
        <w:spacing w:after="0" w:line="240" w:lineRule="auto"/>
        <w:rPr>
          <w:rFonts w:ascii="OpenSans" w:hAnsi="OpenSans"/>
          <w:color w:val="000000"/>
          <w:sz w:val="21"/>
          <w:szCs w:val="21"/>
          <w:lang w:eastAsia="ru-RU"/>
        </w:rPr>
      </w:pPr>
    </w:p>
    <w:p w:rsidR="00AC61E0" w:rsidRPr="00707BDD" w:rsidRDefault="00AC61E0" w:rsidP="00406DE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61E0" w:rsidRPr="006D2DA7" w:rsidRDefault="00AC61E0" w:rsidP="004B7E8E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AC61E0" w:rsidRPr="006E0FC1" w:rsidRDefault="00AC61E0" w:rsidP="0075462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AC61E0" w:rsidRDefault="00AC61E0" w:rsidP="002F6099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AC61E0" w:rsidRDefault="00AC61E0" w:rsidP="002F6099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AC61E0" w:rsidRDefault="00AC61E0" w:rsidP="002F6099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AC61E0" w:rsidRDefault="00AC61E0" w:rsidP="002F6099">
      <w:pPr>
        <w:pStyle w:val="ListParagrap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 xml:space="preserve">Вариант </w:t>
      </w:r>
      <w:r>
        <w:rPr>
          <w:rFonts w:ascii="Times New Roman" w:hAnsi="Times New Roman"/>
          <w:sz w:val="28"/>
          <w:szCs w:val="28"/>
        </w:rPr>
        <w:t>3</w:t>
      </w:r>
    </w:p>
    <w:p w:rsidR="00AC61E0" w:rsidRDefault="00AC61E0" w:rsidP="00E037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Блок 1</w:t>
      </w:r>
    </w:p>
    <w:p w:rsidR="00AC61E0" w:rsidRDefault="00AC61E0" w:rsidP="00DE5C8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Выберите один верный ответ (1 б)</w:t>
      </w:r>
    </w:p>
    <w:p w:rsidR="00AC61E0" w:rsidRPr="002F6099" w:rsidRDefault="00AC61E0" w:rsidP="002F609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 xml:space="preserve">Найдите модуль комплексного числа </w:t>
      </w:r>
      <w:r w:rsidRPr="002F6099">
        <w:rPr>
          <w:position w:val="-8"/>
        </w:rPr>
        <w:object w:dxaOrig="1000" w:dyaOrig="360">
          <v:shape id="_x0000_i1092" type="#_x0000_t75" style="width:50.25pt;height:18pt" o:ole="">
            <v:imagedata r:id="rId75" o:title=""/>
          </v:shape>
          <o:OLEObject Type="Embed" ProgID="Equation.DSMT4" ShapeID="_x0000_i1092" DrawAspect="Content" ObjectID="_1742131697" r:id="rId76"/>
        </w:object>
      </w:r>
    </w:p>
    <w:p w:rsidR="00AC61E0" w:rsidRPr="002F6099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3</w:t>
      </w:r>
    </w:p>
    <w:p w:rsidR="00AC61E0" w:rsidRPr="002F6099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-4</w:t>
      </w:r>
    </w:p>
    <w:p w:rsidR="00AC61E0" w:rsidRPr="002F6099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8</w:t>
      </w:r>
    </w:p>
    <w:p w:rsidR="00AC61E0" w:rsidRPr="005869B4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869B4">
        <w:rPr>
          <w:rFonts w:ascii="Times New Roman" w:hAnsi="Times New Roman"/>
          <w:b/>
          <w:sz w:val="28"/>
          <w:szCs w:val="28"/>
        </w:rPr>
        <w:t>г) 4</w:t>
      </w:r>
    </w:p>
    <w:p w:rsidR="00AC61E0" w:rsidRPr="00E46AA9" w:rsidRDefault="00AC61E0" w:rsidP="00E46AA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6AA9">
        <w:rPr>
          <w:rFonts w:ascii="Times New Roman" w:hAnsi="Times New Roman"/>
          <w:sz w:val="28"/>
          <w:szCs w:val="28"/>
        </w:rPr>
        <w:t>Найдите</w:t>
      </w:r>
      <w:r w:rsidRPr="00E46AA9">
        <w:rPr>
          <w:rFonts w:ascii="Times New Roman" w:hAnsi="Times New Roman"/>
          <w:sz w:val="28"/>
          <w:szCs w:val="28"/>
          <w:lang w:val="en-US"/>
        </w:rPr>
        <w:t>z</w:t>
      </w:r>
      <w:r w:rsidRPr="006E0FC1">
        <w:rPr>
          <w:rFonts w:ascii="Times New Roman" w:hAnsi="Times New Roman"/>
          <w:sz w:val="28"/>
          <w:szCs w:val="28"/>
          <w:vertAlign w:val="subscript"/>
        </w:rPr>
        <w:t xml:space="preserve">1 </w:t>
      </w:r>
      <w:r w:rsidRPr="006E0FC1">
        <w:rPr>
          <w:rFonts w:ascii="Times New Roman" w:hAnsi="Times New Roman"/>
          <w:sz w:val="28"/>
          <w:szCs w:val="28"/>
        </w:rPr>
        <w:t>+</w:t>
      </w:r>
      <w:r w:rsidRPr="00E46AA9">
        <w:rPr>
          <w:rFonts w:ascii="Times New Roman" w:hAnsi="Times New Roman"/>
          <w:sz w:val="28"/>
          <w:szCs w:val="28"/>
          <w:lang w:val="en-US"/>
        </w:rPr>
        <w:t>z</w:t>
      </w:r>
      <w:r w:rsidRPr="006E0FC1">
        <w:rPr>
          <w:rFonts w:ascii="Times New Roman" w:hAnsi="Times New Roman"/>
          <w:sz w:val="28"/>
          <w:szCs w:val="28"/>
          <w:vertAlign w:val="subscript"/>
        </w:rPr>
        <w:t>2</w:t>
      </w:r>
      <w:r w:rsidRPr="00E46AA9">
        <w:rPr>
          <w:rFonts w:ascii="Times New Roman" w:hAnsi="Times New Roman"/>
          <w:sz w:val="28"/>
          <w:szCs w:val="28"/>
        </w:rPr>
        <w:t xml:space="preserve">, если </w:t>
      </w:r>
      <w:r w:rsidRPr="00BE5568">
        <w:rPr>
          <w:position w:val="-12"/>
        </w:rPr>
        <w:object w:dxaOrig="2040" w:dyaOrig="360">
          <v:shape id="_x0000_i1093" type="#_x0000_t75" style="width:102pt;height:18pt" o:ole="">
            <v:imagedata r:id="rId77" o:title=""/>
          </v:shape>
          <o:OLEObject Type="Embed" ProgID="Equation.DSMT4" ShapeID="_x0000_i1093" DrawAspect="Content" ObjectID="_1742131698" r:id="rId78"/>
        </w:objec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E5568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  <w:lang w:val="en-US"/>
        </w:rPr>
        <w:t>9-2i</w: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46AA9">
        <w:rPr>
          <w:rFonts w:ascii="Times New Roman" w:hAnsi="Times New Roman"/>
          <w:b/>
          <w:sz w:val="28"/>
          <w:szCs w:val="28"/>
        </w:rPr>
        <w:t xml:space="preserve">б) </w:t>
      </w:r>
      <w:r w:rsidRPr="00E46AA9">
        <w:rPr>
          <w:rFonts w:ascii="Times New Roman" w:hAnsi="Times New Roman"/>
          <w:b/>
          <w:sz w:val="28"/>
          <w:szCs w:val="28"/>
          <w:lang w:val="en-US"/>
        </w:rPr>
        <w:t>9-6i</w: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46AA9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  <w:lang w:val="en-US"/>
        </w:rPr>
        <w:t>3-6i</w: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E5568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  <w:lang w:val="en-US"/>
        </w:rPr>
        <w:t>3-2i</w:t>
      </w:r>
    </w:p>
    <w:p w:rsidR="00AC61E0" w:rsidRPr="00653E47" w:rsidRDefault="00AC61E0" w:rsidP="00653E4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3E47">
        <w:rPr>
          <w:rFonts w:ascii="Times New Roman" w:hAnsi="Times New Roman"/>
          <w:sz w:val="28"/>
          <w:szCs w:val="28"/>
        </w:rPr>
        <w:t>х</w:t>
      </w:r>
      <w:r w:rsidRPr="00653E47">
        <w:rPr>
          <w:rFonts w:ascii="Times New Roman" w:hAnsi="Times New Roman"/>
          <w:sz w:val="28"/>
          <w:szCs w:val="28"/>
          <w:vertAlign w:val="superscript"/>
        </w:rPr>
        <w:t>2</w:t>
      </w:r>
      <w:r w:rsidRPr="00653E4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6</w:t>
      </w:r>
      <w:r w:rsidRPr="00653E47">
        <w:rPr>
          <w:rFonts w:ascii="Times New Roman" w:hAnsi="Times New Roman"/>
          <w:sz w:val="28"/>
          <w:szCs w:val="28"/>
        </w:rPr>
        <w:t>х+</w:t>
      </w:r>
      <w:r>
        <w:rPr>
          <w:rFonts w:ascii="Times New Roman" w:hAnsi="Times New Roman"/>
          <w:sz w:val="28"/>
          <w:szCs w:val="28"/>
        </w:rPr>
        <w:t>5</w:t>
      </w:r>
      <w:r w:rsidRPr="00653E47">
        <w:rPr>
          <w:rFonts w:ascii="Times New Roman" w:hAnsi="Times New Roman"/>
          <w:sz w:val="28"/>
          <w:szCs w:val="28"/>
        </w:rPr>
        <w:t>=0</w:t>
      </w:r>
      <w:r>
        <w:rPr>
          <w:rFonts w:ascii="Times New Roman" w:hAnsi="Times New Roman"/>
          <w:sz w:val="28"/>
          <w:szCs w:val="28"/>
        </w:rPr>
        <w:t>}</w:t>
      </w:r>
    </w:p>
    <w:p w:rsidR="00AC61E0" w:rsidRPr="00653E47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53E47">
        <w:rPr>
          <w:rFonts w:ascii="Times New Roman" w:hAnsi="Times New Roman"/>
          <w:b/>
          <w:sz w:val="28"/>
          <w:szCs w:val="28"/>
        </w:rPr>
        <w:t>а) {5;1}</w:t>
      </w:r>
      <w:r w:rsidRPr="00653E47">
        <w:rPr>
          <w:rFonts w:ascii="Times New Roman" w:hAnsi="Times New Roman"/>
          <w:sz w:val="28"/>
          <w:szCs w:val="28"/>
        </w:rPr>
        <w:t xml:space="preserve"> Охарактеризовать множество А={х/</w:t>
      </w:r>
    </w:p>
    <w:p w:rsidR="00AC61E0" w:rsidRPr="00921492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{4;1}</w:t>
      </w:r>
    </w:p>
    <w:p w:rsidR="00AC61E0" w:rsidRPr="00921492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6A0A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{-5;-1}</w:t>
      </w:r>
    </w:p>
    <w:p w:rsidR="00AC61E0" w:rsidRPr="00921492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3E47">
        <w:rPr>
          <w:rFonts w:ascii="Times New Roman" w:hAnsi="Times New Roman"/>
          <w:sz w:val="28"/>
          <w:szCs w:val="28"/>
        </w:rPr>
        <w:t>г) {4;3}</w:t>
      </w:r>
    </w:p>
    <w:p w:rsidR="00AC61E0" w:rsidRPr="002E29B5" w:rsidRDefault="00AC61E0" w:rsidP="00025330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92149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E29B5">
        <w:rPr>
          <w:rFonts w:ascii="Times New Roman" w:hAnsi="Times New Roman"/>
          <w:sz w:val="28"/>
          <w:szCs w:val="28"/>
        </w:rPr>
        <w:t xml:space="preserve">Найдите производную функции </w:t>
      </w:r>
      <w:r w:rsidRPr="00DF3538">
        <w:rPr>
          <w:position w:val="-10"/>
        </w:rPr>
        <w:object w:dxaOrig="2580" w:dyaOrig="360">
          <v:shape id="_x0000_i1094" type="#_x0000_t75" style="width:129pt;height:18pt" o:ole="">
            <v:imagedata r:id="rId79" o:title=""/>
          </v:shape>
          <o:OLEObject Type="Embed" ProgID="Equation.DSMT4" ShapeID="_x0000_i1094" DrawAspect="Content" ObjectID="_1742131699" r:id="rId80"/>
        </w:object>
      </w:r>
    </w:p>
    <w:p w:rsidR="00AC61E0" w:rsidRPr="00921492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>а)</w:t>
      </w:r>
      <w:r w:rsidRPr="0092149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921492">
        <w:rPr>
          <w:rFonts w:ascii="Times New Roman" w:hAnsi="Times New Roman"/>
          <w:sz w:val="28"/>
          <w:szCs w:val="28"/>
        </w:rPr>
        <w:t>+12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921492">
        <w:rPr>
          <w:rFonts w:ascii="Times New Roman" w:hAnsi="Times New Roman"/>
          <w:sz w:val="28"/>
          <w:szCs w:val="28"/>
        </w:rPr>
        <w:t>-36</w:t>
      </w:r>
    </w:p>
    <w:p w:rsidR="00AC61E0" w:rsidRPr="00921492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E29B5">
        <w:rPr>
          <w:rFonts w:ascii="Times New Roman" w:hAnsi="Times New Roman"/>
          <w:b/>
          <w:sz w:val="28"/>
          <w:szCs w:val="28"/>
        </w:rPr>
        <w:t xml:space="preserve">б) </w:t>
      </w:r>
      <w:r w:rsidRPr="00921492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Pr="00921492">
        <w:rPr>
          <w:rFonts w:ascii="Times New Roman" w:hAnsi="Times New Roman"/>
          <w:b/>
          <w:sz w:val="28"/>
          <w:szCs w:val="28"/>
          <w:vertAlign w:val="superscript"/>
        </w:rPr>
        <w:t xml:space="preserve">2 </w:t>
      </w:r>
      <w:r w:rsidRPr="00921492">
        <w:rPr>
          <w:rFonts w:ascii="Times New Roman" w:hAnsi="Times New Roman"/>
          <w:b/>
          <w:sz w:val="28"/>
          <w:szCs w:val="28"/>
        </w:rPr>
        <w:t>+12</w:t>
      </w: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Pr="00921492">
        <w:rPr>
          <w:rFonts w:ascii="Times New Roman" w:hAnsi="Times New Roman"/>
          <w:b/>
          <w:sz w:val="28"/>
          <w:szCs w:val="28"/>
        </w:rPr>
        <w:t>-36</w:t>
      </w:r>
    </w:p>
    <w:p w:rsidR="00AC61E0" w:rsidRPr="00921492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9B5">
        <w:rPr>
          <w:rFonts w:ascii="Times New Roman" w:hAnsi="Times New Roman"/>
          <w:sz w:val="28"/>
          <w:szCs w:val="28"/>
        </w:rPr>
        <w:t xml:space="preserve">в) </w:t>
      </w:r>
      <w:r w:rsidRPr="00921492">
        <w:rPr>
          <w:rFonts w:ascii="Times New Roman" w:hAnsi="Times New Roman"/>
          <w:sz w:val="28"/>
          <w:szCs w:val="28"/>
        </w:rPr>
        <w:t>-3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921492">
        <w:rPr>
          <w:rFonts w:ascii="Times New Roman" w:hAnsi="Times New Roman"/>
          <w:sz w:val="28"/>
          <w:szCs w:val="28"/>
        </w:rPr>
        <w:t>-12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921492">
        <w:rPr>
          <w:rFonts w:ascii="Times New Roman" w:hAnsi="Times New Roman"/>
          <w:sz w:val="28"/>
          <w:szCs w:val="28"/>
        </w:rPr>
        <w:t>+36</w:t>
      </w:r>
    </w:p>
    <w:p w:rsidR="00AC61E0" w:rsidRPr="00BE5568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371A">
        <w:rPr>
          <w:rFonts w:ascii="Times New Roman" w:hAnsi="Times New Roman"/>
          <w:sz w:val="28"/>
          <w:szCs w:val="28"/>
        </w:rPr>
        <w:t>г)</w:t>
      </w:r>
      <w:r w:rsidRPr="0092149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921492">
        <w:rPr>
          <w:rFonts w:ascii="Times New Roman" w:hAnsi="Times New Roman"/>
          <w:sz w:val="28"/>
          <w:szCs w:val="28"/>
        </w:rPr>
        <w:t>+12+40</w:t>
      </w:r>
      <w:r>
        <w:rPr>
          <w:rFonts w:ascii="Times New Roman" w:hAnsi="Times New Roman"/>
          <w:sz w:val="28"/>
          <w:szCs w:val="28"/>
          <w:lang w:val="en-US"/>
        </w:rPr>
        <w:t>x</w:t>
      </w:r>
    </w:p>
    <w:p w:rsidR="00AC61E0" w:rsidRDefault="00AC61E0" w:rsidP="002F6099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7472A3">
        <w:rPr>
          <w:color w:val="000000"/>
          <w:sz w:val="28"/>
          <w:szCs w:val="28"/>
        </w:rPr>
        <w:t> Производной функции в точке х</w:t>
      </w:r>
      <w:r w:rsidRPr="007472A3">
        <w:rPr>
          <w:color w:val="000000"/>
          <w:sz w:val="28"/>
          <w:szCs w:val="28"/>
          <w:vertAlign w:val="subscript"/>
        </w:rPr>
        <w:t>0</w:t>
      </w:r>
      <w:r w:rsidRPr="007472A3">
        <w:rPr>
          <w:color w:val="000000"/>
          <w:sz w:val="28"/>
          <w:szCs w:val="28"/>
        </w:rPr>
        <w:t> называется …</w:t>
      </w:r>
    </w:p>
    <w:p w:rsidR="00AC61E0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iCs/>
          <w:color w:val="000000"/>
          <w:sz w:val="28"/>
          <w:szCs w:val="28"/>
        </w:rPr>
      </w:pPr>
      <w:r w:rsidRPr="007472A3">
        <w:rPr>
          <w:b/>
          <w:iCs/>
          <w:color w:val="000000"/>
          <w:sz w:val="28"/>
          <w:szCs w:val="28"/>
        </w:rPr>
        <w:t>а) предел отношения приращения функции к приращению её аргумента при стремлении приращения аргумента к бесконечности.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7472A3">
        <w:rPr>
          <w:iCs/>
          <w:color w:val="000000"/>
          <w:sz w:val="28"/>
          <w:szCs w:val="28"/>
        </w:rPr>
        <w:t>) отношение приращения функции к приращению её аргумента при стремлении приращения аргумента к нулю;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7472A3">
        <w:rPr>
          <w:iCs/>
          <w:color w:val="000000"/>
          <w:sz w:val="28"/>
          <w:szCs w:val="28"/>
        </w:rPr>
        <w:t>) предел отношения приращения функции к приращению её аргумента;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7472A3">
        <w:rPr>
          <w:iCs/>
          <w:color w:val="000000"/>
          <w:sz w:val="28"/>
          <w:szCs w:val="28"/>
        </w:rPr>
        <w:t>) предел отношения приращения функции к приращению её аргумента при стремлении приращения аргумента к нулю;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b/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BE23C9">
        <w:rPr>
          <w:color w:val="000000"/>
          <w:sz w:val="28"/>
          <w:szCs w:val="28"/>
        </w:rPr>
        <w:t>Процесс вычисления производной называется….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дифференциалом;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E23C9">
        <w:rPr>
          <w:b/>
          <w:iCs/>
          <w:color w:val="000000"/>
          <w:sz w:val="28"/>
          <w:szCs w:val="28"/>
        </w:rPr>
        <w:t>б) дифференцированием;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пределом;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>) интегралом;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</w:t>
      </w:r>
      <w:r w:rsidRPr="00BE23C9">
        <w:rPr>
          <w:iCs/>
          <w:color w:val="000000"/>
          <w:sz w:val="28"/>
          <w:szCs w:val="28"/>
        </w:rPr>
        <w:t>) интегрированием.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BE23C9">
        <w:rPr>
          <w:color w:val="000000"/>
          <w:sz w:val="28"/>
          <w:szCs w:val="28"/>
        </w:rPr>
        <w:t>. Производная константы равна: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-∞;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BE23C9">
        <w:rPr>
          <w:iCs/>
          <w:color w:val="000000"/>
          <w:sz w:val="28"/>
          <w:szCs w:val="28"/>
        </w:rPr>
        <w:t>) +∞;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 xml:space="preserve">) </w:t>
      </w:r>
      <w:r>
        <w:rPr>
          <w:iCs/>
          <w:color w:val="000000"/>
          <w:sz w:val="28"/>
          <w:szCs w:val="28"/>
        </w:rPr>
        <w:t>1</w:t>
      </w:r>
      <w:r w:rsidRPr="00BE23C9">
        <w:rPr>
          <w:iCs/>
          <w:color w:val="000000"/>
          <w:sz w:val="28"/>
          <w:szCs w:val="28"/>
        </w:rPr>
        <w:t>;</w:t>
      </w:r>
    </w:p>
    <w:p w:rsidR="00AC61E0" w:rsidRPr="00E36C97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36C97">
        <w:rPr>
          <w:b/>
          <w:iCs/>
          <w:color w:val="000000"/>
          <w:sz w:val="28"/>
          <w:szCs w:val="28"/>
        </w:rPr>
        <w:t>г) 0.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BE23C9">
        <w:rPr>
          <w:color w:val="000000"/>
          <w:sz w:val="28"/>
          <w:szCs w:val="28"/>
        </w:rPr>
        <w:t>. Производная функции </w:t>
      </w:r>
      <w:r w:rsidRPr="00BE23C9">
        <w:rPr>
          <w:iCs/>
          <w:color w:val="000000"/>
          <w:sz w:val="28"/>
          <w:szCs w:val="28"/>
        </w:rPr>
        <w:t>f(x)=x</w:t>
      </w:r>
      <w:r w:rsidRPr="00BE23C9">
        <w:rPr>
          <w:color w:val="000000"/>
          <w:sz w:val="28"/>
          <w:szCs w:val="28"/>
        </w:rPr>
        <w:t> равна:</w:t>
      </w:r>
    </w:p>
    <w:p w:rsidR="00AC61E0" w:rsidRPr="00E36C97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а</w:t>
      </w:r>
      <w:r w:rsidRPr="00E36C97">
        <w:rPr>
          <w:b/>
          <w:iCs/>
          <w:color w:val="000000"/>
          <w:sz w:val="28"/>
          <w:szCs w:val="28"/>
        </w:rPr>
        <w:t>) 1;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BE23C9">
        <w:rPr>
          <w:iCs/>
          <w:color w:val="000000"/>
          <w:sz w:val="28"/>
          <w:szCs w:val="28"/>
        </w:rPr>
        <w:t>) +∞;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0;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>) 1</w:t>
      </w:r>
      <w:r>
        <w:rPr>
          <w:iCs/>
          <w:color w:val="000000"/>
          <w:sz w:val="28"/>
          <w:szCs w:val="28"/>
        </w:rPr>
        <w:t>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BE23C9">
        <w:rPr>
          <w:color w:val="000000"/>
          <w:sz w:val="28"/>
          <w:szCs w:val="28"/>
        </w:rPr>
        <w:t>. Определите производную функции </w:t>
      </w:r>
      <w:r w:rsidRPr="00BE23C9">
        <w:rPr>
          <w:iCs/>
          <w:color w:val="000000"/>
          <w:sz w:val="28"/>
          <w:szCs w:val="28"/>
        </w:rPr>
        <w:t>f(x)=5x.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5х</w:t>
      </w:r>
      <w:r w:rsidRPr="00BE23C9">
        <w:rPr>
          <w:iCs/>
          <w:color w:val="000000"/>
          <w:sz w:val="28"/>
          <w:szCs w:val="28"/>
          <w:vertAlign w:val="superscript"/>
        </w:rPr>
        <w:t>2</w:t>
      </w:r>
      <w:r w:rsidRPr="00BE23C9">
        <w:rPr>
          <w:iCs/>
          <w:color w:val="000000"/>
          <w:sz w:val="28"/>
          <w:szCs w:val="28"/>
        </w:rPr>
        <w:t>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BE23C9">
        <w:rPr>
          <w:iCs/>
          <w:color w:val="000000"/>
          <w:sz w:val="28"/>
          <w:szCs w:val="28"/>
        </w:rPr>
        <w:t>) 0,2;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5х;</w:t>
      </w:r>
    </w:p>
    <w:p w:rsidR="00AC61E0" w:rsidRPr="00E36C97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36C97">
        <w:rPr>
          <w:b/>
          <w:iCs/>
          <w:color w:val="000000"/>
          <w:sz w:val="28"/>
          <w:szCs w:val="28"/>
        </w:rPr>
        <w:t>г) 5.</w:t>
      </w:r>
    </w:p>
    <w:p w:rsidR="00AC61E0" w:rsidRDefault="00AC61E0" w:rsidP="002F6099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AC61E0" w:rsidRPr="00BE23C9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10. </w:t>
      </w:r>
      <w:r w:rsidRPr="00954519">
        <w:rPr>
          <w:color w:val="000000"/>
          <w:sz w:val="28"/>
          <w:szCs w:val="28"/>
          <w:shd w:val="clear" w:color="auto" w:fill="FFFFFF"/>
        </w:rPr>
        <w:t>Вычислите  </w:t>
      </w:r>
      <w:r>
        <w:rPr>
          <w:color w:val="000000"/>
          <w:sz w:val="28"/>
          <w:szCs w:val="28"/>
          <w:shd w:val="clear" w:color="auto" w:fill="FFFFFF"/>
        </w:rPr>
        <w:t>4</w:t>
      </w:r>
      <w:r w:rsidRPr="00E36C97">
        <w:rPr>
          <w:color w:val="000000"/>
          <w:sz w:val="28"/>
          <w:szCs w:val="28"/>
          <w:shd w:val="clear" w:color="auto" w:fill="FFFFFF"/>
        </w:rPr>
        <w:t>!</w:t>
      </w:r>
      <w:r>
        <w:rPr>
          <w:color w:val="000000"/>
          <w:sz w:val="28"/>
          <w:szCs w:val="28"/>
          <w:shd w:val="clear" w:color="auto" w:fill="FFFFFF"/>
        </w:rPr>
        <w:t>+ 3</w:t>
      </w:r>
      <w:r w:rsidRPr="00E36C97">
        <w:rPr>
          <w:color w:val="000000"/>
          <w:sz w:val="28"/>
          <w:szCs w:val="28"/>
          <w:shd w:val="clear" w:color="auto" w:fill="FFFFFF"/>
        </w:rPr>
        <w:t>!</w:t>
      </w:r>
    </w:p>
    <w:p w:rsidR="00AC61E0" w:rsidRPr="00E36C97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36C97">
        <w:rPr>
          <w:iCs/>
          <w:color w:val="000000"/>
          <w:sz w:val="28"/>
          <w:szCs w:val="28"/>
        </w:rPr>
        <w:t>а) 24;</w:t>
      </w:r>
    </w:p>
    <w:p w:rsidR="00AC61E0" w:rsidRPr="00E36C97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36C97">
        <w:rPr>
          <w:b/>
          <w:iCs/>
          <w:color w:val="000000"/>
          <w:sz w:val="28"/>
          <w:szCs w:val="28"/>
        </w:rPr>
        <w:t xml:space="preserve">б) </w:t>
      </w:r>
      <w:r>
        <w:rPr>
          <w:b/>
          <w:iCs/>
          <w:color w:val="000000"/>
          <w:sz w:val="28"/>
          <w:szCs w:val="28"/>
        </w:rPr>
        <w:t>3</w:t>
      </w:r>
      <w:r w:rsidRPr="00E36C97">
        <w:rPr>
          <w:b/>
          <w:iCs/>
          <w:color w:val="000000"/>
          <w:sz w:val="28"/>
          <w:szCs w:val="28"/>
        </w:rPr>
        <w:t>0;</w:t>
      </w:r>
    </w:p>
    <w:p w:rsidR="00AC61E0" w:rsidRPr="00BE23C9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 xml:space="preserve">) </w:t>
      </w:r>
      <w:r>
        <w:rPr>
          <w:iCs/>
          <w:color w:val="000000"/>
          <w:sz w:val="28"/>
          <w:szCs w:val="28"/>
        </w:rPr>
        <w:t>5040</w:t>
      </w:r>
      <w:r w:rsidRPr="00BE23C9">
        <w:rPr>
          <w:iCs/>
          <w:color w:val="000000"/>
          <w:sz w:val="28"/>
          <w:szCs w:val="28"/>
        </w:rPr>
        <w:t>;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 xml:space="preserve">) </w:t>
      </w:r>
      <w:r>
        <w:rPr>
          <w:iCs/>
          <w:color w:val="000000"/>
          <w:sz w:val="28"/>
          <w:szCs w:val="28"/>
        </w:rPr>
        <w:t>7.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AC61E0" w:rsidRDefault="00AC61E0" w:rsidP="006B67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735">
        <w:rPr>
          <w:rFonts w:ascii="Times New Roman" w:hAnsi="Times New Roman"/>
          <w:b/>
          <w:bCs/>
          <w:sz w:val="28"/>
          <w:szCs w:val="28"/>
          <w:lang w:eastAsia="ru-RU"/>
        </w:rPr>
        <w:t>11.</w:t>
      </w:r>
      <w:r w:rsidRPr="006B6735">
        <w:rPr>
          <w:rFonts w:ascii="Times New Roman" w:hAnsi="Times New Roman"/>
          <w:sz w:val="28"/>
          <w:szCs w:val="28"/>
          <w:lang w:eastAsia="ru-RU"/>
        </w:rPr>
        <w:t> Множество, состоящее из всех элементов, принадлежащих</w:t>
      </w:r>
      <w:r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Pr="006B6735">
        <w:rPr>
          <w:rFonts w:ascii="Times New Roman" w:hAnsi="Times New Roman"/>
          <w:sz w:val="28"/>
          <w:szCs w:val="28"/>
          <w:lang w:eastAsia="ru-RU"/>
        </w:rPr>
        <w:t xml:space="preserve"> множеству А и множеству В называют</w:t>
      </w:r>
    </w:p>
    <w:p w:rsidR="00AC61E0" w:rsidRPr="006B6735" w:rsidRDefault="00AC61E0" w:rsidP="006B6735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6B6735">
        <w:rPr>
          <w:rFonts w:ascii="Times New Roman" w:hAnsi="Times New Roman"/>
          <w:iCs/>
          <w:color w:val="000000"/>
          <w:sz w:val="28"/>
          <w:szCs w:val="28"/>
        </w:rPr>
        <w:t xml:space="preserve">а) </w:t>
      </w:r>
      <w:r w:rsidRPr="006B6735">
        <w:rPr>
          <w:rFonts w:ascii="Times New Roman" w:hAnsi="Times New Roman"/>
          <w:bCs/>
          <w:sz w:val="28"/>
          <w:szCs w:val="28"/>
          <w:lang w:eastAsia="ru-RU"/>
        </w:rPr>
        <w:t>разностью множеств А и В;</w:t>
      </w:r>
    </w:p>
    <w:p w:rsidR="00AC61E0" w:rsidRPr="006B6735" w:rsidRDefault="00AC61E0" w:rsidP="006B673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B6735">
        <w:rPr>
          <w:rFonts w:ascii="Times New Roman" w:hAnsi="Times New Roman"/>
          <w:iCs/>
          <w:color w:val="000000"/>
          <w:sz w:val="28"/>
          <w:szCs w:val="28"/>
        </w:rPr>
        <w:t xml:space="preserve">б) </w:t>
      </w:r>
      <w:r w:rsidRPr="006B6735">
        <w:rPr>
          <w:rFonts w:ascii="Times New Roman" w:hAnsi="Times New Roman"/>
          <w:sz w:val="28"/>
          <w:szCs w:val="28"/>
          <w:lang w:eastAsia="ru-RU"/>
        </w:rPr>
        <w:t>пересечением множеств А и В;</w:t>
      </w:r>
    </w:p>
    <w:p w:rsidR="00AC61E0" w:rsidRPr="006B6735" w:rsidRDefault="00AC61E0" w:rsidP="006B6735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B6735">
        <w:rPr>
          <w:b/>
          <w:iCs/>
          <w:color w:val="000000"/>
          <w:sz w:val="28"/>
          <w:szCs w:val="28"/>
        </w:rPr>
        <w:t xml:space="preserve">в) </w:t>
      </w:r>
      <w:r w:rsidRPr="006B6735">
        <w:rPr>
          <w:b/>
          <w:sz w:val="28"/>
          <w:szCs w:val="28"/>
        </w:rPr>
        <w:t>объединением множеств А и В</w:t>
      </w:r>
      <w:r w:rsidRPr="006B6735">
        <w:rPr>
          <w:b/>
          <w:iCs/>
          <w:color w:val="000000"/>
          <w:sz w:val="28"/>
          <w:szCs w:val="28"/>
        </w:rPr>
        <w:t>;</w:t>
      </w:r>
    </w:p>
    <w:p w:rsidR="00AC61E0" w:rsidRDefault="00AC61E0" w:rsidP="006B673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6735">
        <w:rPr>
          <w:iCs/>
          <w:color w:val="000000"/>
          <w:sz w:val="28"/>
          <w:szCs w:val="28"/>
        </w:rPr>
        <w:t xml:space="preserve">г) </w:t>
      </w:r>
      <w:r w:rsidRPr="006B6735">
        <w:rPr>
          <w:sz w:val="28"/>
          <w:szCs w:val="28"/>
        </w:rPr>
        <w:t>дополнением множества В.</w:t>
      </w:r>
    </w:p>
    <w:p w:rsidR="00AC61E0" w:rsidRDefault="00AC61E0" w:rsidP="006B673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C61E0" w:rsidRPr="00C4417F" w:rsidRDefault="00AC61E0" w:rsidP="00C4417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4417F">
        <w:rPr>
          <w:rFonts w:ascii="Times New Roman" w:hAnsi="Times New Roman"/>
          <w:sz w:val="28"/>
          <w:szCs w:val="28"/>
          <w:lang w:eastAsia="ru-RU"/>
        </w:rPr>
        <w:t>12.</w:t>
      </w:r>
      <w:r w:rsidRPr="00490F5D">
        <w:rPr>
          <w:rFonts w:ascii="Times New Roman" w:hAnsi="Times New Roman"/>
          <w:sz w:val="28"/>
          <w:szCs w:val="28"/>
          <w:lang w:eastAsia="ru-RU"/>
        </w:rPr>
        <w:t>Что означает 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K!</w:t>
      </w:r>
    </w:p>
    <w:p w:rsidR="00AC61E0" w:rsidRPr="00490F5D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C4417F">
        <w:rPr>
          <w:rFonts w:ascii="Times New Roman" w:hAnsi="Times New Roman"/>
          <w:iCs/>
          <w:sz w:val="28"/>
          <w:szCs w:val="28"/>
        </w:rPr>
        <w:t>а)</w:t>
      </w:r>
      <w:r w:rsidRPr="00490F5D">
        <w:rPr>
          <w:rFonts w:ascii="Times New Roman" w:hAnsi="Times New Roman"/>
          <w:sz w:val="28"/>
          <w:szCs w:val="28"/>
          <w:lang w:eastAsia="ru-RU"/>
        </w:rPr>
        <w:t>сумму квадратов целых чисел от1 до 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</w:t>
      </w:r>
    </w:p>
    <w:p w:rsidR="00AC61E0" w:rsidRPr="007472A3" w:rsidRDefault="00AC61E0" w:rsidP="00C4417F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417F">
        <w:rPr>
          <w:iCs/>
          <w:sz w:val="28"/>
          <w:szCs w:val="28"/>
        </w:rPr>
        <w:t>б)</w:t>
      </w:r>
      <w:r w:rsidRPr="00490F5D">
        <w:rPr>
          <w:sz w:val="28"/>
          <w:szCs w:val="28"/>
        </w:rPr>
        <w:t>восклицание</w:t>
      </w:r>
      <w:r w:rsidRPr="00C4417F">
        <w:rPr>
          <w:iCs/>
          <w:sz w:val="28"/>
          <w:szCs w:val="28"/>
        </w:rPr>
        <w:t>;</w:t>
      </w:r>
    </w:p>
    <w:p w:rsidR="00AC61E0" w:rsidRPr="00490F5D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417F">
        <w:rPr>
          <w:rFonts w:ascii="Times New Roman" w:hAnsi="Times New Roman"/>
          <w:b/>
          <w:iCs/>
          <w:sz w:val="28"/>
          <w:szCs w:val="28"/>
        </w:rPr>
        <w:t>в)</w:t>
      </w:r>
      <w:r w:rsidRPr="00490F5D">
        <w:rPr>
          <w:rFonts w:ascii="Times New Roman" w:hAnsi="Times New Roman"/>
          <w:b/>
          <w:bCs/>
          <w:sz w:val="28"/>
          <w:szCs w:val="28"/>
          <w:lang w:eastAsia="ru-RU"/>
        </w:rPr>
        <w:t>произведение целых чисел от 1 до </w:t>
      </w:r>
      <w:r w:rsidRPr="00C4417F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K</w:t>
      </w:r>
      <w:r w:rsidRPr="006B6735">
        <w:rPr>
          <w:rFonts w:ascii="Times New Roman" w:hAnsi="Times New Roman"/>
          <w:b/>
          <w:sz w:val="28"/>
          <w:szCs w:val="28"/>
          <w:lang w:eastAsia="ru-RU"/>
        </w:rPr>
        <w:t>;</w:t>
      </w:r>
    </w:p>
    <w:p w:rsidR="00AC61E0" w:rsidRPr="00490F5D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417F">
        <w:rPr>
          <w:rFonts w:ascii="Times New Roman" w:hAnsi="Times New Roman"/>
          <w:iCs/>
          <w:sz w:val="28"/>
          <w:szCs w:val="28"/>
        </w:rPr>
        <w:t xml:space="preserve">г) 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-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1.</w:t>
      </w:r>
    </w:p>
    <w:p w:rsidR="00AC61E0" w:rsidRPr="006B6735" w:rsidRDefault="00AC61E0" w:rsidP="006B6735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AC61E0" w:rsidRPr="00B26ADA" w:rsidRDefault="00AC61E0" w:rsidP="00B26A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13. Квадратурные формулы - это формулы численного интегрирования функций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bCs/>
          <w:color w:val="000000"/>
          <w:sz w:val="28"/>
          <w:szCs w:val="28"/>
          <w:lang w:eastAsia="ru-RU"/>
        </w:rPr>
        <w:t>а)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трех переменных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61E0" w:rsidRPr="00B26ADA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bCs/>
          <w:color w:val="000000"/>
          <w:sz w:val="28"/>
          <w:szCs w:val="28"/>
          <w:lang w:eastAsia="ru-RU"/>
        </w:rPr>
        <w:t>б)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двух переменных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bCs/>
          <w:color w:val="000000"/>
          <w:sz w:val="28"/>
          <w:szCs w:val="28"/>
          <w:lang w:eastAsia="ru-RU"/>
        </w:rPr>
        <w:t>в)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одной переменной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; 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без переменных.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485AA1" w:rsidRDefault="00AC61E0" w:rsidP="0047692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14. </w:t>
      </w:r>
      <w:r w:rsidRPr="00B26ADA">
        <w:rPr>
          <w:color w:val="000000"/>
          <w:sz w:val="28"/>
          <w:szCs w:val="28"/>
        </w:rPr>
        <w:t> </w:t>
      </w:r>
      <w:r w:rsidRPr="00485AA1">
        <w:rPr>
          <w:color w:val="000000"/>
          <w:sz w:val="28"/>
          <w:szCs w:val="28"/>
        </w:rPr>
        <w:t xml:space="preserve">Определить </w:t>
      </w:r>
      <w:r>
        <w:rPr>
          <w:color w:val="000000"/>
          <w:sz w:val="28"/>
          <w:szCs w:val="28"/>
        </w:rPr>
        <w:t>третий</w:t>
      </w:r>
      <w:r w:rsidRPr="00485AA1">
        <w:rPr>
          <w:color w:val="000000"/>
          <w:sz w:val="28"/>
          <w:szCs w:val="28"/>
        </w:rPr>
        <w:t xml:space="preserve"> член ряда </w:t>
      </w:r>
      <w:r w:rsidRPr="00471F6D">
        <w:rPr>
          <w:noProof/>
          <w:color w:val="000000"/>
          <w:sz w:val="28"/>
          <w:szCs w:val="28"/>
        </w:rPr>
        <w:pict>
          <v:shape id="Рисунок 16" o:spid="_x0000_i1095" type="#_x0000_t75" alt="https://studfile.net/html/2706/774/html_fEjlNNU3t_.Nqby/img-nHHDYJ.png" style="width:46.5pt;height:34.5pt;visibility:visible">
            <v:imagedata r:id="rId12" o:title=""/>
          </v:shape>
        </w:pict>
      </w:r>
    </w:p>
    <w:p w:rsidR="00AC61E0" w:rsidRPr="00485AA1" w:rsidRDefault="00AC61E0" w:rsidP="0047692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485AA1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7" o:spid="_x0000_i1096" type="#_x0000_t75" alt="https://studfile.net/html/2706/774/html_fEjlNNU3t_.Nqby/img-Bab19X.png" style="width:21pt;height:28.5pt;visibility:visible">
            <v:imagedata r:id="rId13" o:title=""/>
          </v:shape>
        </w:pict>
      </w:r>
    </w:p>
    <w:p w:rsidR="00AC61E0" w:rsidRPr="00485AA1" w:rsidRDefault="00AC61E0" w:rsidP="0047692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85AA1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8" o:spid="_x0000_i1097" type="#_x0000_t75" alt="https://studfile.net/html/2706/774/html_fEjlNNU3t_.Nqby/img-yEF2SD.png" style="width:21pt;height:28.5pt;visibility:visible">
            <v:imagedata r:id="rId14" o:title=""/>
          </v:shape>
        </w:pict>
      </w:r>
    </w:p>
    <w:p w:rsidR="00AC61E0" w:rsidRPr="00485AA1" w:rsidRDefault="00AC61E0" w:rsidP="0047692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в</w:t>
      </w:r>
      <w:r w:rsidRPr="00485AA1">
        <w:rPr>
          <w:rFonts w:ascii="Times New Roman" w:hAnsi="Times New Roman"/>
          <w:b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fldChar w:fldCharType="begin"/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instrText xml:space="preserve"> QUOTE </w:instrText>
      </w:r>
      <w:r w:rsidRPr="00471F6D">
        <w:pict>
          <v:shape id="_x0000_i1098" type="#_x0000_t75" style="width:9.75pt;height:27.7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2F6099&quot;/&gt;&lt;wsp:rsid wsp:val=&quot;000010ED&quot;/&gt;&lt;wsp:rsid wsp:val=&quot;00025330&quot;/&gt;&lt;wsp:rsid wsp:val=&quot;000A25EB&quot;/&gt;&lt;wsp:rsid wsp:val=&quot;00162AA2&quot;/&gt;&lt;wsp:rsid wsp:val=&quot;0025041D&quot;/&gt;&lt;wsp:rsid wsp:val=&quot;002E29B5&quot;/&gt;&lt;wsp:rsid wsp:val=&quot;002F6099&quot;/&gt;&lt;wsp:rsid wsp:val=&quot;003A62BC&quot;/&gt;&lt;wsp:rsid wsp:val=&quot;003F725A&quot;/&gt;&lt;wsp:rsid wsp:val=&quot;00406DEF&quot;/&gt;&lt;wsp:rsid wsp:val=&quot;00476929&quot;/&gt;&lt;wsp:rsid wsp:val=&quot;00485AA1&quot;/&gt;&lt;wsp:rsid wsp:val=&quot;00490F5D&quot;/&gt;&lt;wsp:rsid wsp:val=&quot;004B7E8E&quot;/&gt;&lt;wsp:rsid wsp:val=&quot;004E7F63&quot;/&gt;&lt;wsp:rsid wsp:val=&quot;005869B4&quot;/&gt;&lt;wsp:rsid wsp:val=&quot;005E71F4&quot;/&gt;&lt;wsp:rsid wsp:val=&quot;00653E47&quot;/&gt;&lt;wsp:rsid wsp:val=&quot;006B6735&quot;/&gt;&lt;wsp:rsid wsp:val=&quot;006D2DA7&quot;/&gt;&lt;wsp:rsid wsp:val=&quot;006E0FC1&quot;/&gt;&lt;wsp:rsid wsp:val=&quot;006E3411&quot;/&gt;&lt;wsp:rsid wsp:val=&quot;00707BDD&quot;/&gt;&lt;wsp:rsid wsp:val=&quot;007472A3&quot;/&gt;&lt;wsp:rsid wsp:val=&quot;00754627&quot;/&gt;&lt;wsp:rsid wsp:val=&quot;007B09CF&quot;/&gt;&lt;wsp:rsid wsp:val=&quot;00880404&quot;/&gt;&lt;wsp:rsid wsp:val=&quot;008D69A2&quot;/&gt;&lt;wsp:rsid wsp:val=&quot;00921492&quot;/&gt;&lt;wsp:rsid wsp:val=&quot;00943EB1&quot;/&gt;&lt;wsp:rsid wsp:val=&quot;00954519&quot;/&gt;&lt;wsp:rsid wsp:val=&quot;00A62220&quot;/&gt;&lt;wsp:rsid wsp:val=&quot;00AC05B7&quot;/&gt;&lt;wsp:rsid wsp:val=&quot;00B168B5&quot;/&gt;&lt;wsp:rsid wsp:val=&quot;00B26ADA&quot;/&gt;&lt;wsp:rsid wsp:val=&quot;00BC34D8&quot;/&gt;&lt;wsp:rsid wsp:val=&quot;00BE23C9&quot;/&gt;&lt;wsp:rsid wsp:val=&quot;00BE5568&quot;/&gt;&lt;wsp:rsid wsp:val=&quot;00C4417F&quot;/&gt;&lt;wsp:rsid wsp:val=&quot;00C76A0A&quot;/&gt;&lt;wsp:rsid wsp:val=&quot;00DE5C87&quot;/&gt;&lt;wsp:rsid wsp:val=&quot;00DF3538&quot;/&gt;&lt;wsp:rsid wsp:val=&quot;00E0371A&quot;/&gt;&lt;wsp:rsid wsp:val=&quot;00E36C97&quot;/&gt;&lt;wsp:rsid wsp:val=&quot;00E46AA9&quot;/&gt;&lt;wsp:rsid wsp:val=&quot;00EA28E7&quot;/&gt;&lt;wsp:rsid wsp:val=&quot;00FB6988&quot;/&gt;&lt;wsp:rsid wsp:val=&quot;00FC27F7&quot;/&gt;&lt;/wsp:rsids&gt;&lt;/w:docPr&gt;&lt;w:body&gt;&lt;w:p wsp:rsidR=&quot;00000000&quot; wsp:rsidRDefault=&quot;00162AA2&quot;&gt;&lt;m:oMathPara&gt;&lt;m:oMath&gt;&lt;m:f&gt;&lt;m:fPr&gt;&lt;m:ctrl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/m:ctrlPr&gt;&lt;/m:fPr&gt;&lt;m:num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1&lt;/m:t&gt;&lt;/m:r&gt;&lt;/m:num&gt;&lt;m:den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9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81" o:title="" chromakey="white"/>
          </v:shape>
        </w:pic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instrText xml:space="preserve"> </w:instrTex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fldChar w:fldCharType="separate"/>
      </w:r>
      <w:r w:rsidRPr="00471F6D">
        <w:pict>
          <v:shape id="_x0000_i1099" type="#_x0000_t75" style="width:9.75pt;height:27.7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2F6099&quot;/&gt;&lt;wsp:rsid wsp:val=&quot;000010ED&quot;/&gt;&lt;wsp:rsid wsp:val=&quot;00025330&quot;/&gt;&lt;wsp:rsid wsp:val=&quot;000A25EB&quot;/&gt;&lt;wsp:rsid wsp:val=&quot;00162AA2&quot;/&gt;&lt;wsp:rsid wsp:val=&quot;0025041D&quot;/&gt;&lt;wsp:rsid wsp:val=&quot;002E29B5&quot;/&gt;&lt;wsp:rsid wsp:val=&quot;002F6099&quot;/&gt;&lt;wsp:rsid wsp:val=&quot;003A62BC&quot;/&gt;&lt;wsp:rsid wsp:val=&quot;003F725A&quot;/&gt;&lt;wsp:rsid wsp:val=&quot;00406DEF&quot;/&gt;&lt;wsp:rsid wsp:val=&quot;00476929&quot;/&gt;&lt;wsp:rsid wsp:val=&quot;00485AA1&quot;/&gt;&lt;wsp:rsid wsp:val=&quot;00490F5D&quot;/&gt;&lt;wsp:rsid wsp:val=&quot;004B7E8E&quot;/&gt;&lt;wsp:rsid wsp:val=&quot;004E7F63&quot;/&gt;&lt;wsp:rsid wsp:val=&quot;005869B4&quot;/&gt;&lt;wsp:rsid wsp:val=&quot;005E71F4&quot;/&gt;&lt;wsp:rsid wsp:val=&quot;00653E47&quot;/&gt;&lt;wsp:rsid wsp:val=&quot;006B6735&quot;/&gt;&lt;wsp:rsid wsp:val=&quot;006D2DA7&quot;/&gt;&lt;wsp:rsid wsp:val=&quot;006E0FC1&quot;/&gt;&lt;wsp:rsid wsp:val=&quot;006E3411&quot;/&gt;&lt;wsp:rsid wsp:val=&quot;00707BDD&quot;/&gt;&lt;wsp:rsid wsp:val=&quot;007472A3&quot;/&gt;&lt;wsp:rsid wsp:val=&quot;00754627&quot;/&gt;&lt;wsp:rsid wsp:val=&quot;007B09CF&quot;/&gt;&lt;wsp:rsid wsp:val=&quot;00880404&quot;/&gt;&lt;wsp:rsid wsp:val=&quot;008D69A2&quot;/&gt;&lt;wsp:rsid wsp:val=&quot;00921492&quot;/&gt;&lt;wsp:rsid wsp:val=&quot;00943EB1&quot;/&gt;&lt;wsp:rsid wsp:val=&quot;00954519&quot;/&gt;&lt;wsp:rsid wsp:val=&quot;00A62220&quot;/&gt;&lt;wsp:rsid wsp:val=&quot;00AC05B7&quot;/&gt;&lt;wsp:rsid wsp:val=&quot;00B168B5&quot;/&gt;&lt;wsp:rsid wsp:val=&quot;00B26ADA&quot;/&gt;&lt;wsp:rsid wsp:val=&quot;00BC34D8&quot;/&gt;&lt;wsp:rsid wsp:val=&quot;00BE23C9&quot;/&gt;&lt;wsp:rsid wsp:val=&quot;00BE5568&quot;/&gt;&lt;wsp:rsid wsp:val=&quot;00C4417F&quot;/&gt;&lt;wsp:rsid wsp:val=&quot;00C76A0A&quot;/&gt;&lt;wsp:rsid wsp:val=&quot;00DE5C87&quot;/&gt;&lt;wsp:rsid wsp:val=&quot;00DF3538&quot;/&gt;&lt;wsp:rsid wsp:val=&quot;00E0371A&quot;/&gt;&lt;wsp:rsid wsp:val=&quot;00E36C97&quot;/&gt;&lt;wsp:rsid wsp:val=&quot;00E46AA9&quot;/&gt;&lt;wsp:rsid wsp:val=&quot;00EA28E7&quot;/&gt;&lt;wsp:rsid wsp:val=&quot;00FB6988&quot;/&gt;&lt;wsp:rsid wsp:val=&quot;00FC27F7&quot;/&gt;&lt;/wsp:rsids&gt;&lt;/w:docPr&gt;&lt;w:body&gt;&lt;w:p wsp:rsidR=&quot;00000000&quot; wsp:rsidRDefault=&quot;00162AA2&quot;&gt;&lt;m:oMathPara&gt;&lt;m:oMath&gt;&lt;m:f&gt;&lt;m:fPr&gt;&lt;m:ctrl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/m:ctrlPr&gt;&lt;/m:fPr&gt;&lt;m:num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1&lt;/m:t&gt;&lt;/m:r&gt;&lt;/m:num&gt;&lt;m:den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9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81" o:title="" chromakey="white"/>
          </v:shape>
        </w:pic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fldChar w:fldCharType="end"/>
      </w:r>
    </w:p>
    <w:p w:rsidR="00AC61E0" w:rsidRPr="00485AA1" w:rsidRDefault="00AC61E0" w:rsidP="0047692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485AA1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20" o:spid="_x0000_i1100" type="#_x0000_t75" alt="https://studfile.net/html/2706/774/html_fEjlNNU3t_.Nqby/img-lWwwwz.png" style="width:23.25pt;height:30pt;visibility:visible">
            <v:imagedata r:id="rId16" o:title=""/>
          </v:shape>
        </w:pict>
      </w:r>
    </w:p>
    <w:p w:rsidR="00AC61E0" w:rsidRPr="00B26ADA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6E0FC1" w:rsidRDefault="00AC61E0" w:rsidP="006E0FC1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6E0FC1">
        <w:rPr>
          <w:sz w:val="28"/>
          <w:szCs w:val="28"/>
        </w:rPr>
        <w:t xml:space="preserve">15.  </w:t>
      </w:r>
      <w:r w:rsidRPr="006E0FC1">
        <w:rPr>
          <w:color w:val="333333"/>
          <w:sz w:val="28"/>
          <w:szCs w:val="28"/>
        </w:rPr>
        <w:t>Линии, которые связывают вершины, называются...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а) сторонами графа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б) вершинами графа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 w:rsidRPr="006E0FC1">
        <w:rPr>
          <w:rFonts w:ascii="Times New Roman" w:hAnsi="Times New Roman"/>
          <w:b/>
          <w:color w:val="333333"/>
          <w:sz w:val="28"/>
          <w:szCs w:val="28"/>
          <w:lang w:eastAsia="ru-RU"/>
        </w:rPr>
        <w:t>в) рёбрами графа</w:t>
      </w:r>
    </w:p>
    <w:p w:rsidR="00AC61E0" w:rsidRPr="006E0FC1" w:rsidRDefault="00AC61E0" w:rsidP="006E0FC1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г) отрезками</w:t>
      </w:r>
    </w:p>
    <w:p w:rsidR="00AC61E0" w:rsidRPr="006E0FC1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61E0" w:rsidRPr="006E0FC1" w:rsidRDefault="00AC61E0" w:rsidP="0075462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754627">
        <w:rPr>
          <w:rFonts w:ascii="Times New Roman" w:hAnsi="Times New Roman"/>
          <w:iCs/>
          <w:color w:val="000000"/>
          <w:sz w:val="28"/>
          <w:szCs w:val="28"/>
        </w:rPr>
        <w:t>16</w:t>
      </w:r>
      <w:r>
        <w:rPr>
          <w:iCs/>
          <w:color w:val="000000"/>
          <w:sz w:val="28"/>
          <w:szCs w:val="28"/>
        </w:rPr>
        <w:t>.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 Что обозначают вершины графа?</w:t>
      </w:r>
    </w:p>
    <w:p w:rsidR="00AC61E0" w:rsidRPr="006E0FC1" w:rsidRDefault="00AC61E0" w:rsidP="00754627">
      <w:pPr>
        <w:spacing w:after="39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а</w:t>
      </w:r>
      <w:r w:rsidRPr="006E0FC1">
        <w:rPr>
          <w:rFonts w:ascii="Times New Roman" w:hAnsi="Times New Roman"/>
          <w:b/>
          <w:color w:val="333333"/>
          <w:sz w:val="28"/>
          <w:szCs w:val="28"/>
          <w:lang w:eastAsia="ru-RU"/>
        </w:rPr>
        <w:t>) объекты системы</w:t>
      </w:r>
      <w:r w:rsidRPr="006E0FC1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связи между объектами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процессы в системе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все утверждения не верны</w:t>
      </w:r>
    </w:p>
    <w:p w:rsidR="00AC61E0" w:rsidRDefault="00AC61E0" w:rsidP="00754627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Блок 2</w:t>
      </w:r>
    </w:p>
    <w:p w:rsidR="00AC61E0" w:rsidRPr="00BE23C9" w:rsidRDefault="00AC61E0" w:rsidP="00754627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A62BC"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7</w:t>
      </w:r>
      <w:r w:rsidRPr="003A62BC"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 Какая информационная модель представляет структуру и состав системы объектов?</w:t>
      </w: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схема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б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t>) граф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карта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план</w:t>
      </w: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18</w:t>
      </w:r>
      <w:r w:rsidRPr="003A62BC"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 Как формируется граф?</w:t>
      </w: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A62BC">
        <w:rPr>
          <w:rFonts w:ascii="Times New Roman" w:hAnsi="Times New Roman"/>
          <w:b/>
          <w:color w:val="333333"/>
          <w:sz w:val="28"/>
          <w:szCs w:val="28"/>
          <w:lang w:eastAsia="ru-RU"/>
        </w:rPr>
        <w:t>а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t>) объекты обозначаются кругами или прямоугольниками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</w:r>
      <w:r w:rsidRPr="003A62BC">
        <w:rPr>
          <w:rFonts w:ascii="Times New Roman" w:hAnsi="Times New Roman"/>
          <w:b/>
          <w:color w:val="333333"/>
          <w:sz w:val="28"/>
          <w:szCs w:val="28"/>
          <w:lang w:eastAsia="ru-RU"/>
        </w:rPr>
        <w:t>б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t>) отношения объектов обозначаются линиями или стрелками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 w:rsidRPr="003A62BC"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объекты обозначаются прямоугольниками</w:t>
      </w:r>
    </w:p>
    <w:p w:rsidR="00AC61E0" w:rsidRPr="006D2DA7" w:rsidRDefault="00AC61E0" w:rsidP="003A62BC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 xml:space="preserve">) объекты обозначаются кругами </w:t>
      </w: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19</w:t>
      </w:r>
      <w:r w:rsidRPr="003A62BC">
        <w:rPr>
          <w:rFonts w:ascii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 Что называют вершинами графа?</w:t>
      </w: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процессы в системе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б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t>) объекты системы</w:t>
      </w:r>
      <w:r w:rsidRPr="006D2DA7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связи между объектами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r w:rsidRPr="006D2DA7">
        <w:rPr>
          <w:rFonts w:ascii="Times New Roman" w:hAnsi="Times New Roman"/>
          <w:color w:val="333333"/>
          <w:sz w:val="28"/>
          <w:szCs w:val="28"/>
          <w:lang w:eastAsia="ru-RU"/>
        </w:rPr>
        <w:t>) все утверждения верны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AC61E0" w:rsidRPr="004B7E8E" w:rsidRDefault="00AC61E0" w:rsidP="004B7E8E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 xml:space="preserve">20. </w:t>
      </w:r>
      <w:r w:rsidRPr="004B7E8E">
        <w:rPr>
          <w:color w:val="000000"/>
          <w:sz w:val="28"/>
          <w:szCs w:val="28"/>
        </w:rPr>
        <w:t>Степенной ряд задан формулой общего члена </w:t>
      </w:r>
      <w:r w:rsidRPr="00471F6D">
        <w:rPr>
          <w:noProof/>
          <w:color w:val="000000"/>
          <w:sz w:val="28"/>
          <w:szCs w:val="28"/>
        </w:rPr>
        <w:pict>
          <v:shape id="Рисунок 53" o:spid="_x0000_i1101" type="#_x0000_t75" alt="https://studfile.net/html/2706/774/html_fEjlNNU3t_.Nqby/img-ixBOxi.png" style="width:91.5pt;height:30pt;visibility:visible">
            <v:imagedata r:id="rId82" o:title=""/>
          </v:shape>
        </w:pict>
      </w:r>
      <w:r w:rsidRPr="004B7E8E">
        <w:rPr>
          <w:color w:val="000000"/>
          <w:sz w:val="28"/>
          <w:szCs w:val="28"/>
        </w:rPr>
        <w:t>Коэффициент при</w:t>
      </w:r>
      <w:r w:rsidRPr="004B7E8E">
        <w:rPr>
          <w:i/>
          <w:iCs/>
          <w:color w:val="000000"/>
          <w:sz w:val="28"/>
          <w:szCs w:val="28"/>
        </w:rPr>
        <w:t>n-</w:t>
      </w:r>
      <w:r w:rsidRPr="004B7E8E">
        <w:rPr>
          <w:color w:val="000000"/>
          <w:sz w:val="28"/>
          <w:szCs w:val="28"/>
        </w:rPr>
        <w:t>м члене равен:</w: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52" o:spid="_x0000_i1102" type="#_x0000_t75" alt="https://studfile.net/html/2706/774/html_fEjlNNU3t_.Nqby/img-joGmOz.png" style="width:63pt;height:28.5pt;visibility:visible">
            <v:imagedata r:id="rId83" o:title=""/>
          </v:shape>
        </w:pic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51" o:spid="_x0000_i1103" type="#_x0000_t75" alt="https://studfile.net/html/2706/774/html_fEjlNNU3t_.Nqby/img-Zf1mnH.png" style="width:93.75pt;height:30pt;visibility:visible">
            <v:imagedata r:id="rId84" o:title=""/>
          </v:shape>
        </w:pic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B7E8E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50" o:spid="_x0000_i1104" type="#_x0000_t75" alt="https://studfile.net/html/2706/774/html_fEjlNNU3t_.Nqby/img-wuwDCJ.png" style="width:75.75pt;height:28.5pt;visibility:visible">
            <v:imagedata r:id="rId85" o:title=""/>
          </v:shape>
        </w:pict>
      </w:r>
    </w:p>
    <w:p w:rsidR="00AC61E0" w:rsidRPr="004B7E8E" w:rsidRDefault="00AC61E0" w:rsidP="004B7E8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г</w:t>
      </w:r>
      <w:r w:rsidRPr="004B7E8E">
        <w:rPr>
          <w:rFonts w:ascii="Times New Roman" w:hAnsi="Times New Roman"/>
          <w:b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49" o:spid="_x0000_i1105" type="#_x0000_t75" alt="https://studfile.net/html/2706/774/html_fEjlNNU3t_.Nqby/img-grod3b.png" style="width:93pt;height:28.5pt;visibility:visible">
            <v:imagedata r:id="rId86" o:title=""/>
          </v:shape>
        </w:pict>
      </w:r>
    </w:p>
    <w:p w:rsidR="00AC61E0" w:rsidRDefault="00AC61E0" w:rsidP="00406DE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707BDD" w:rsidRDefault="00AC61E0" w:rsidP="00406DE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21. </w:t>
      </w:r>
      <w:r w:rsidRPr="00707BDD">
        <w:rPr>
          <w:rFonts w:ascii="Times New Roman" w:hAnsi="Times New Roman"/>
          <w:sz w:val="28"/>
          <w:szCs w:val="28"/>
          <w:lang w:eastAsia="ru-RU"/>
        </w:rPr>
        <w:t> Если объект А можно выбрать х способами, а объект В – у способами, то каким количеством способов можно выбрать объект «А и В»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06D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а) </w:t>
      </w:r>
      <w:r w:rsidRPr="00707BDD">
        <w:rPr>
          <w:rFonts w:ascii="Times New Roman" w:hAnsi="Times New Roman"/>
          <w:b/>
          <w:bCs/>
          <w:sz w:val="28"/>
          <w:szCs w:val="28"/>
          <w:lang w:eastAsia="ru-RU"/>
        </w:rPr>
        <w:t>xy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707BDD">
        <w:rPr>
          <w:rFonts w:ascii="Times New Roman" w:hAnsi="Times New Roman"/>
          <w:sz w:val="28"/>
          <w:szCs w:val="28"/>
          <w:lang w:eastAsia="ru-RU"/>
        </w:rPr>
        <w:t>x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707BDD">
        <w:rPr>
          <w:rFonts w:ascii="Times New Roman" w:hAnsi="Times New Roman"/>
          <w:sz w:val="28"/>
          <w:szCs w:val="28"/>
          <w:lang w:eastAsia="ru-RU"/>
        </w:rPr>
        <w:t>x-y</w:t>
      </w:r>
    </w:p>
    <w:p w:rsidR="00AC61E0" w:rsidRPr="00406DEF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707BDD">
        <w:rPr>
          <w:rFonts w:ascii="Times New Roman" w:hAnsi="Times New Roman"/>
          <w:sz w:val="28"/>
          <w:szCs w:val="28"/>
          <w:lang w:eastAsia="ru-RU"/>
        </w:rPr>
        <w:t>x+y</w:t>
      </w:r>
    </w:p>
    <w:p w:rsidR="00AC61E0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22. </w:t>
      </w:r>
      <w:r w:rsidRPr="00707BDD">
        <w:rPr>
          <w:rFonts w:ascii="Times New Roman" w:hAnsi="Times New Roman"/>
          <w:sz w:val="28"/>
          <w:szCs w:val="28"/>
          <w:lang w:eastAsia="ru-RU"/>
        </w:rPr>
        <w:t>Сколькими способами можно расставить 4 различные книги на книжной полке?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707BDD">
        <w:rPr>
          <w:rFonts w:ascii="Times New Roman" w:hAnsi="Times New Roman"/>
          <w:sz w:val="28"/>
          <w:szCs w:val="28"/>
          <w:lang w:eastAsia="ru-RU"/>
        </w:rPr>
        <w:t>20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707BDD">
        <w:rPr>
          <w:rFonts w:ascii="Times New Roman" w:hAnsi="Times New Roman"/>
          <w:sz w:val="28"/>
          <w:szCs w:val="28"/>
          <w:lang w:eastAsia="ru-RU"/>
        </w:rPr>
        <w:t>4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06D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в) </w:t>
      </w:r>
      <w:r w:rsidRPr="00707BDD">
        <w:rPr>
          <w:rFonts w:ascii="Times New Roman" w:hAnsi="Times New Roman"/>
          <w:b/>
          <w:bCs/>
          <w:sz w:val="28"/>
          <w:szCs w:val="28"/>
          <w:lang w:eastAsia="ru-RU"/>
        </w:rPr>
        <w:t>24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707BDD">
        <w:rPr>
          <w:rFonts w:ascii="Times New Roman" w:hAnsi="Times New Roman"/>
          <w:sz w:val="28"/>
          <w:szCs w:val="28"/>
          <w:lang w:eastAsia="ru-RU"/>
        </w:rPr>
        <w:t>16</w:t>
      </w:r>
    </w:p>
    <w:p w:rsidR="00AC61E0" w:rsidRPr="004B7E8E" w:rsidRDefault="00AC61E0" w:rsidP="00406DE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25041D" w:rsidRDefault="00AC61E0" w:rsidP="0025041D">
      <w:pPr>
        <w:shd w:val="clear" w:color="auto" w:fill="FFFFFF"/>
        <w:spacing w:after="30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041D">
        <w:rPr>
          <w:rFonts w:ascii="Times New Roman" w:hAnsi="Times New Roman"/>
          <w:color w:val="000000"/>
          <w:sz w:val="28"/>
          <w:szCs w:val="28"/>
          <w:lang w:eastAsia="ru-RU"/>
        </w:rPr>
        <w:t>23. Определите значение производной для функции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64" o:spid="_x0000_i1106" type="#_x0000_t75" alt="https://fsd.videouroki.net/html/2020/07/01/v_5efbfa5ed70c2/99756380_17.png" style="width:57.75pt;height:15pt;visibility:visible">
            <v:imagedata r:id="rId87" o:title=""/>
          </v:shape>
        </w:pict>
      </w:r>
      <w:r w:rsidRPr="0025041D">
        <w:rPr>
          <w:rFonts w:ascii="Times New Roman" w:hAnsi="Times New Roman"/>
          <w:color w:val="000000"/>
          <w:sz w:val="28"/>
          <w:szCs w:val="28"/>
          <w:lang w:eastAsia="ru-RU"/>
        </w:rPr>
        <w:t> в точке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63" o:spid="_x0000_i1107" type="#_x0000_t75" alt="https://fsd.videouroki.net/html/2020/07/01/v_5efbfa5ed70c2/99756380_18.png" style="width:32.25pt;height:15pt;visibility:visible">
            <v:imagedata r:id="rId88" o:title=""/>
          </v:shape>
        </w:pict>
      </w:r>
      <w:r w:rsidRPr="0025041D">
        <w:rPr>
          <w:rFonts w:ascii="Times New Roman" w:hAnsi="Times New Roman"/>
          <w:color w:val="000000"/>
          <w:sz w:val="28"/>
          <w:szCs w:val="28"/>
          <w:lang w:eastAsia="ru-RU"/>
        </w:rPr>
        <w:t> .</w: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а</w:t>
      </w:r>
      <w:r w:rsidRPr="0025041D">
        <w:rPr>
          <w:rFonts w:ascii="Times New Roman" w:hAnsi="Times New Roman"/>
          <w:iCs/>
          <w:color w:val="000000"/>
          <w:sz w:val="28"/>
          <w:szCs w:val="28"/>
          <w:lang w:eastAsia="ru-RU"/>
        </w:rPr>
        <w:t>) -3;</w: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б</w:t>
      </w:r>
      <w:r w:rsidRPr="0025041D">
        <w:rPr>
          <w:rFonts w:ascii="Times New Roman" w:hAnsi="Times New Roman"/>
          <w:iCs/>
          <w:color w:val="000000"/>
          <w:sz w:val="28"/>
          <w:szCs w:val="28"/>
          <w:lang w:eastAsia="ru-RU"/>
        </w:rPr>
        <w:t>) -1;</w: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в</w:t>
      </w:r>
      <w:r w:rsidRPr="0025041D">
        <w:rPr>
          <w:rFonts w:ascii="Times New Roman" w:hAnsi="Times New Roman"/>
          <w:iCs/>
          <w:color w:val="000000"/>
          <w:sz w:val="28"/>
          <w:szCs w:val="28"/>
          <w:lang w:eastAsia="ru-RU"/>
        </w:rPr>
        <w:t>) 0;</w: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г</w:t>
      </w:r>
      <w:r w:rsidRPr="0025041D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) 3.</w:t>
      </w:r>
    </w:p>
    <w:p w:rsidR="00AC61E0" w:rsidRPr="004E7F63" w:rsidRDefault="00AC61E0" w:rsidP="0025041D">
      <w:pPr>
        <w:shd w:val="clear" w:color="auto" w:fill="FFFFFF"/>
        <w:spacing w:after="0" w:line="240" w:lineRule="auto"/>
        <w:rPr>
          <w:rFonts w:ascii="OpenSans" w:hAnsi="OpenSans"/>
          <w:color w:val="000000"/>
          <w:sz w:val="21"/>
          <w:szCs w:val="21"/>
          <w:lang w:eastAsia="ru-RU"/>
        </w:rPr>
      </w:pPr>
    </w:p>
    <w:p w:rsidR="00AC61E0" w:rsidRDefault="00AC61E0" w:rsidP="00943EB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4E7F63">
        <w:rPr>
          <w:rFonts w:ascii="Times New Roman" w:hAnsi="Times New Roman"/>
          <w:color w:val="000000"/>
          <w:sz w:val="28"/>
          <w:szCs w:val="28"/>
          <w:lang w:eastAsia="ru-RU"/>
        </w:rPr>
        <w:t>4. Определите производную функции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29" o:spid="_x0000_i1108" type="#_x0000_t75" alt="https://fsd.videouroki.net/html/2020/07/01/v_5efbfa5ed70c2/99756380_11.png" style="width:34.5pt;height:30pt;visibility:visible">
            <v:imagedata r:id="rId59" o:title=""/>
          </v:shape>
        </w:pict>
      </w:r>
      <w:r w:rsidRPr="004E7F63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AC61E0" w:rsidRDefault="00AC61E0" w:rsidP="00943EB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4E7F63" w:rsidRDefault="00AC61E0" w:rsidP="00943EB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943EB1" w:rsidRDefault="00AC61E0" w:rsidP="00943EB1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43EB1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а) 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134" o:spid="_x0000_i1109" type="#_x0000_t75" alt="https://fsd.videouroki.net/html/2020/07/01/v_5efbfa5ed70c2/99756380_16.png" style="width:66pt;height:32.25pt;visibility:visible">
            <v:imagedata r:id="rId63" o:title=""/>
          </v:shape>
        </w:pict>
      </w:r>
    </w:p>
    <w:p w:rsidR="00AC61E0" w:rsidRPr="007B09CF" w:rsidRDefault="00AC61E0" w:rsidP="00943EB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б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31" o:spid="_x0000_i1110" type="#_x0000_t75" alt="https://fsd.videouroki.net/html/2020/07/01/v_5efbfa5ed70c2/99756380_14.png" style="width:68.25pt;height:32.25pt;visibility:visible">
            <v:imagedata r:id="rId61" o:title=""/>
          </v:shape>
        </w:pic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 </w:t>
      </w:r>
    </w:p>
    <w:p w:rsidR="00AC61E0" w:rsidRPr="007B09CF" w:rsidRDefault="00AC61E0" w:rsidP="00943EB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в</w:t>
      </w:r>
      <w:r w:rsidRPr="007B09CF">
        <w:rPr>
          <w:rFonts w:ascii="Times New Roman" w:hAnsi="Times New Roman"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32" o:spid="_x0000_i1111" type="#_x0000_t75" alt="https://fsd.videouroki.net/html/2020/07/01/v_5efbfa5ed70c2/99756380_15.png" style="width:63pt;height:32.25pt;visibility:visible">
            <v:imagedata r:id="rId62" o:title=""/>
          </v:shape>
        </w:pict>
      </w:r>
    </w:p>
    <w:p w:rsidR="00AC61E0" w:rsidRPr="00943EB1" w:rsidRDefault="00AC61E0" w:rsidP="00943EB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3EB1">
        <w:rPr>
          <w:rFonts w:ascii="Times New Roman" w:hAnsi="Times New Roman"/>
          <w:iCs/>
          <w:color w:val="000000"/>
          <w:sz w:val="28"/>
          <w:szCs w:val="28"/>
          <w:lang w:eastAsia="ru-RU"/>
        </w:rPr>
        <w:t>г)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30" o:spid="_x0000_i1112" type="#_x0000_t75" alt="https://fsd.videouroki.net/html/2020/07/01/v_5efbfa5ed70c2/99756380_12.png" style="width:42.75pt;height:30.75pt;visibility:visible">
            <v:imagedata r:id="rId60" o:title=""/>
          </v:shape>
        </w:pict>
      </w:r>
    </w:p>
    <w:p w:rsidR="00AC61E0" w:rsidRDefault="00AC61E0" w:rsidP="004B7E8E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C61E0" w:rsidRPr="00943EB1" w:rsidRDefault="00AC61E0" w:rsidP="00943EB1">
      <w:pPr>
        <w:pStyle w:val="NormalWeb"/>
        <w:spacing w:before="150" w:beforeAutospacing="0" w:after="150" w:afterAutospacing="0"/>
        <w:ind w:left="150" w:right="150"/>
        <w:rPr>
          <w:color w:val="000000"/>
          <w:sz w:val="28"/>
          <w:szCs w:val="28"/>
        </w:rPr>
      </w:pPr>
      <w:r w:rsidRPr="00943EB1">
        <w:rPr>
          <w:color w:val="000000"/>
          <w:sz w:val="28"/>
          <w:szCs w:val="28"/>
        </w:rPr>
        <w:t xml:space="preserve">25. </w:t>
      </w:r>
      <w:r w:rsidRPr="00943EB1">
        <w:rPr>
          <w:iCs/>
          <w:color w:val="000000"/>
          <w:sz w:val="28"/>
          <w:szCs w:val="28"/>
        </w:rPr>
        <w:t>Исследовать ряд на сходимость по признаку  Даламбера:</w:t>
      </w:r>
      <w:r w:rsidRPr="00943EB1">
        <w:rPr>
          <w:color w:val="000000"/>
          <w:sz w:val="28"/>
          <w:szCs w:val="28"/>
        </w:rPr>
        <w:br/>
      </w:r>
      <w:r w:rsidRPr="00471F6D">
        <w:rPr>
          <w:rFonts w:ascii="Arial" w:hAnsi="Arial" w:cs="Arial"/>
          <w:i/>
          <w:noProof/>
          <w:color w:val="000000"/>
        </w:rPr>
        <w:pict>
          <v:shape id="Рисунок 128" o:spid="_x0000_i1113" type="#_x0000_t75" alt="http://mathprofi.ru/g/priznak_dalambera_priznaki_koshi_clip_image220.gif" style="width:276.75pt;height:174pt;visibility:visible">
            <v:imagedata r:id="rId89" o:title=""/>
          </v:shape>
        </w:pict>
      </w:r>
      <w:r w:rsidRPr="00943EB1">
        <w:rPr>
          <w:rFonts w:ascii="Arial" w:hAnsi="Arial" w:cs="Arial"/>
          <w:color w:val="000000"/>
        </w:rPr>
        <w:br/>
      </w:r>
      <w:r w:rsidRPr="00943EB1">
        <w:rPr>
          <w:iCs/>
          <w:color w:val="000000"/>
          <w:sz w:val="28"/>
          <w:szCs w:val="28"/>
        </w:rPr>
        <w:t>Таким образом, исследуемый ряд </w:t>
      </w:r>
      <w:r w:rsidRPr="00943EB1">
        <w:rPr>
          <w:b/>
          <w:bCs/>
          <w:iCs/>
          <w:color w:val="000000"/>
          <w:sz w:val="28"/>
          <w:szCs w:val="28"/>
        </w:rPr>
        <w:t>расходится</w:t>
      </w:r>
      <w:r w:rsidRPr="00943EB1">
        <w:rPr>
          <w:iCs/>
          <w:color w:val="000000"/>
          <w:sz w:val="28"/>
          <w:szCs w:val="28"/>
        </w:rPr>
        <w:t>.</w:t>
      </w:r>
    </w:p>
    <w:p w:rsidR="00AC61E0" w:rsidRPr="004B7E8E" w:rsidRDefault="00AC61E0" w:rsidP="004B7E8E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C61E0" w:rsidRPr="006D2DA7" w:rsidRDefault="00AC61E0" w:rsidP="006D2DA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AC61E0" w:rsidRDefault="00AC61E0" w:rsidP="006D2DA7">
      <w:pPr>
        <w:spacing w:after="0" w:line="240" w:lineRule="auto"/>
        <w:textAlignment w:val="baseline"/>
        <w:rPr>
          <w:rFonts w:ascii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C61E0" w:rsidRDefault="00AC61E0" w:rsidP="002F6099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C61E0" w:rsidRDefault="00AC61E0" w:rsidP="002F6099">
      <w:pPr>
        <w:pStyle w:val="ListParagrap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 xml:space="preserve">Вариант </w:t>
      </w:r>
      <w:r>
        <w:rPr>
          <w:rFonts w:ascii="Times New Roman" w:hAnsi="Times New Roman"/>
          <w:sz w:val="28"/>
          <w:szCs w:val="28"/>
        </w:rPr>
        <w:t>4</w:t>
      </w:r>
    </w:p>
    <w:p w:rsidR="00AC61E0" w:rsidRDefault="00AC61E0" w:rsidP="00E037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Блок 1</w:t>
      </w:r>
    </w:p>
    <w:p w:rsidR="00AC61E0" w:rsidRDefault="00AC61E0" w:rsidP="00DE5C8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Выберите один верный ответ (1 б)</w:t>
      </w:r>
    </w:p>
    <w:p w:rsidR="00AC61E0" w:rsidRPr="002F6099" w:rsidRDefault="00AC61E0" w:rsidP="002F60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 </w:t>
      </w:r>
      <w:r w:rsidRPr="002F6099">
        <w:rPr>
          <w:rFonts w:ascii="Times New Roman" w:hAnsi="Times New Roman"/>
          <w:sz w:val="28"/>
          <w:szCs w:val="28"/>
        </w:rPr>
        <w:t xml:space="preserve">Найдите модуль комплексного числа </w:t>
      </w:r>
      <w:r w:rsidRPr="002F6099">
        <w:rPr>
          <w:rFonts w:ascii="Times New Roman" w:hAnsi="Times New Roman"/>
          <w:position w:val="-6"/>
          <w:sz w:val="28"/>
          <w:szCs w:val="28"/>
        </w:rPr>
        <w:object w:dxaOrig="580" w:dyaOrig="280">
          <v:shape id="_x0000_i1114" type="#_x0000_t75" style="width:29.25pt;height:14.25pt" o:ole="">
            <v:imagedata r:id="rId90" o:title=""/>
          </v:shape>
          <o:OLEObject Type="Embed" ProgID="Equation.DSMT4" ShapeID="_x0000_i1114" DrawAspect="Content" ObjectID="_1742131700" r:id="rId91"/>
        </w:object>
      </w:r>
    </w:p>
    <w:p w:rsidR="00AC61E0" w:rsidRPr="005869B4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869B4">
        <w:rPr>
          <w:rFonts w:ascii="Times New Roman" w:hAnsi="Times New Roman"/>
          <w:b/>
          <w:sz w:val="28"/>
          <w:szCs w:val="28"/>
        </w:rPr>
        <w:t>а) 10</w:t>
      </w:r>
    </w:p>
    <w:p w:rsidR="00AC61E0" w:rsidRPr="002F6099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2</w:t>
      </w:r>
    </w:p>
    <w:p w:rsidR="00AC61E0" w:rsidRPr="002F6099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14</w:t>
      </w:r>
    </w:p>
    <w:p w:rsidR="00AC61E0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099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 xml:space="preserve"> 100</w:t>
      </w:r>
    </w:p>
    <w:p w:rsidR="00AC61E0" w:rsidRPr="002F6099" w:rsidRDefault="00AC61E0" w:rsidP="002F609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61E0" w:rsidRPr="00E46AA9" w:rsidRDefault="00AC61E0" w:rsidP="00E46AA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E46AA9">
        <w:rPr>
          <w:rFonts w:ascii="Times New Roman" w:hAnsi="Times New Roman"/>
          <w:sz w:val="28"/>
          <w:szCs w:val="28"/>
        </w:rPr>
        <w:t>Найдите</w:t>
      </w:r>
      <w:r w:rsidRPr="00E46AA9">
        <w:rPr>
          <w:rFonts w:ascii="Times New Roman" w:hAnsi="Times New Roman"/>
          <w:sz w:val="28"/>
          <w:szCs w:val="28"/>
          <w:lang w:val="en-US"/>
        </w:rPr>
        <w:t>z</w:t>
      </w:r>
      <w:r w:rsidRPr="00653E47">
        <w:rPr>
          <w:rFonts w:ascii="Times New Roman" w:hAnsi="Times New Roman"/>
          <w:sz w:val="28"/>
          <w:szCs w:val="28"/>
          <w:vertAlign w:val="subscript"/>
        </w:rPr>
        <w:t xml:space="preserve">1 </w:t>
      </w:r>
      <w:r w:rsidRPr="00653E47">
        <w:rPr>
          <w:rFonts w:ascii="Times New Roman" w:hAnsi="Times New Roman"/>
          <w:sz w:val="28"/>
          <w:szCs w:val="28"/>
        </w:rPr>
        <w:t>+</w:t>
      </w:r>
      <w:r w:rsidRPr="00E46AA9">
        <w:rPr>
          <w:rFonts w:ascii="Times New Roman" w:hAnsi="Times New Roman"/>
          <w:sz w:val="28"/>
          <w:szCs w:val="28"/>
          <w:lang w:val="en-US"/>
        </w:rPr>
        <w:t>z</w:t>
      </w:r>
      <w:r w:rsidRPr="00653E47">
        <w:rPr>
          <w:rFonts w:ascii="Times New Roman" w:hAnsi="Times New Roman"/>
          <w:sz w:val="28"/>
          <w:szCs w:val="28"/>
          <w:vertAlign w:val="subscript"/>
        </w:rPr>
        <w:t>2</w:t>
      </w:r>
      <w:r w:rsidRPr="00E46AA9">
        <w:rPr>
          <w:rFonts w:ascii="Times New Roman" w:hAnsi="Times New Roman"/>
          <w:sz w:val="28"/>
          <w:szCs w:val="28"/>
        </w:rPr>
        <w:t xml:space="preserve">, если </w:t>
      </w:r>
      <w:r w:rsidRPr="00BE5568">
        <w:rPr>
          <w:position w:val="-12"/>
        </w:rPr>
        <w:object w:dxaOrig="2160" w:dyaOrig="360">
          <v:shape id="_x0000_i1115" type="#_x0000_t75" style="width:108pt;height:18pt" o:ole="">
            <v:imagedata r:id="rId92" o:title=""/>
          </v:shape>
          <o:OLEObject Type="Embed" ProgID="Equation.DSMT4" ShapeID="_x0000_i1115" DrawAspect="Content" ObjectID="_1742131701" r:id="rId93"/>
        </w:object>
      </w:r>
    </w:p>
    <w:p w:rsidR="00AC61E0" w:rsidRPr="00653E47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>а) 4</w:t>
      </w:r>
      <w:r w:rsidRPr="00653E47">
        <w:rPr>
          <w:rFonts w:ascii="Times New Roman" w:hAnsi="Times New Roman"/>
          <w:sz w:val="28"/>
          <w:szCs w:val="28"/>
        </w:rPr>
        <w:t>+4</w:t>
      </w:r>
      <w:r>
        <w:rPr>
          <w:rFonts w:ascii="Times New Roman" w:hAnsi="Times New Roman"/>
          <w:sz w:val="28"/>
          <w:szCs w:val="28"/>
          <w:lang w:val="en-US"/>
        </w:rPr>
        <w:t>i</w: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46AA9">
        <w:rPr>
          <w:rFonts w:ascii="Times New Roman" w:hAnsi="Times New Roman"/>
          <w:b/>
          <w:sz w:val="28"/>
          <w:szCs w:val="28"/>
        </w:rPr>
        <w:t xml:space="preserve">б) </w:t>
      </w:r>
      <w:r w:rsidRPr="00E46AA9">
        <w:rPr>
          <w:rFonts w:ascii="Times New Roman" w:hAnsi="Times New Roman"/>
          <w:b/>
          <w:sz w:val="28"/>
          <w:szCs w:val="28"/>
          <w:lang w:val="en-US"/>
        </w:rPr>
        <w:t>-</w:t>
      </w:r>
      <w:r w:rsidRPr="00E46AA9">
        <w:rPr>
          <w:rFonts w:ascii="Times New Roman" w:hAnsi="Times New Roman"/>
          <w:b/>
          <w:sz w:val="28"/>
          <w:szCs w:val="28"/>
        </w:rPr>
        <w:t>3</w:t>
      </w:r>
      <w:r w:rsidRPr="00E46AA9">
        <w:rPr>
          <w:rFonts w:ascii="Times New Roman" w:hAnsi="Times New Roman"/>
          <w:b/>
          <w:sz w:val="28"/>
          <w:szCs w:val="28"/>
          <w:lang w:val="en-US"/>
        </w:rPr>
        <w:t>+4i</w: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46AA9">
        <w:rPr>
          <w:rFonts w:ascii="Times New Roman" w:hAnsi="Times New Roman"/>
          <w:sz w:val="28"/>
          <w:szCs w:val="28"/>
        </w:rPr>
        <w:t>в) 2</w:t>
      </w:r>
      <w:r>
        <w:rPr>
          <w:rFonts w:ascii="Times New Roman" w:hAnsi="Times New Roman"/>
          <w:sz w:val="28"/>
          <w:szCs w:val="28"/>
          <w:lang w:val="en-US"/>
        </w:rPr>
        <w:t>i</w:t>
      </w:r>
    </w:p>
    <w:p w:rsidR="00AC61E0" w:rsidRPr="00E46AA9" w:rsidRDefault="00AC61E0" w:rsidP="00E46AA9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E5568">
        <w:rPr>
          <w:rFonts w:ascii="Times New Roman" w:hAnsi="Times New Roman"/>
          <w:sz w:val="28"/>
          <w:szCs w:val="28"/>
        </w:rPr>
        <w:t>г) 5</w:t>
      </w:r>
      <w:r>
        <w:rPr>
          <w:rFonts w:ascii="Times New Roman" w:hAnsi="Times New Roman"/>
          <w:sz w:val="28"/>
          <w:szCs w:val="28"/>
          <w:lang w:val="en-US"/>
        </w:rPr>
        <w:t>+4i</w:t>
      </w:r>
    </w:p>
    <w:p w:rsidR="00AC61E0" w:rsidRPr="00921492" w:rsidRDefault="00AC61E0" w:rsidP="009214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1492">
        <w:rPr>
          <w:rFonts w:ascii="Times New Roman" w:hAnsi="Times New Roman"/>
          <w:sz w:val="28"/>
          <w:szCs w:val="28"/>
        </w:rPr>
        <w:t>Охарактеризовать множество А={х/ х</w:t>
      </w:r>
      <w:r w:rsidRPr="00921492"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 w:rsidRPr="00921492">
        <w:rPr>
          <w:rFonts w:ascii="Times New Roman" w:hAnsi="Times New Roman"/>
          <w:sz w:val="28"/>
          <w:szCs w:val="28"/>
        </w:rPr>
        <w:t>-5х+4=0}</w:t>
      </w:r>
    </w:p>
    <w:p w:rsidR="00AC61E0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{1;3}</w:t>
      </w:r>
    </w:p>
    <w:p w:rsidR="00AC61E0" w:rsidRPr="00653E47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653E47">
        <w:rPr>
          <w:rFonts w:ascii="Times New Roman" w:hAnsi="Times New Roman"/>
          <w:b/>
          <w:sz w:val="28"/>
          <w:szCs w:val="28"/>
        </w:rPr>
        <w:t>б) {4;1}</w:t>
      </w:r>
    </w:p>
    <w:p w:rsidR="00AC61E0" w:rsidRPr="00C76A0A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76A0A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{-4;-1}</w:t>
      </w:r>
    </w:p>
    <w:p w:rsidR="00AC61E0" w:rsidRPr="00653E47" w:rsidRDefault="00AC61E0" w:rsidP="00653E47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53E47">
        <w:rPr>
          <w:rFonts w:ascii="Times New Roman" w:hAnsi="Times New Roman"/>
          <w:sz w:val="28"/>
          <w:szCs w:val="28"/>
        </w:rPr>
        <w:t>г) {4;3}</w:t>
      </w:r>
    </w:p>
    <w:p w:rsidR="00AC61E0" w:rsidRPr="00921492" w:rsidRDefault="00AC61E0" w:rsidP="009214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1492">
        <w:rPr>
          <w:rFonts w:ascii="Times New Roman" w:hAnsi="Times New Roman"/>
          <w:sz w:val="28"/>
          <w:szCs w:val="28"/>
        </w:rPr>
        <w:t xml:space="preserve">Найдите производную функции </w:t>
      </w:r>
      <w:r w:rsidRPr="00DF3538">
        <w:rPr>
          <w:position w:val="-10"/>
        </w:rPr>
        <w:object w:dxaOrig="2700" w:dyaOrig="360">
          <v:shape id="_x0000_i1116" type="#_x0000_t75" style="width:135pt;height:18pt" o:ole="">
            <v:imagedata r:id="rId94" o:title=""/>
          </v:shape>
          <o:OLEObject Type="Embed" ProgID="Equation.DSMT4" ShapeID="_x0000_i1116" DrawAspect="Content" ObjectID="_1742131702" r:id="rId95"/>
        </w:object>
      </w:r>
    </w:p>
    <w:p w:rsidR="00AC61E0" w:rsidRPr="002E29B5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5568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  <w:lang w:val="en-US"/>
        </w:rPr>
        <w:t>6x</w:t>
      </w:r>
      <w:r w:rsidRPr="002E29B5">
        <w:rPr>
          <w:rFonts w:ascii="Times New Roman" w:hAnsi="Times New Roman"/>
          <w:sz w:val="28"/>
          <w:szCs w:val="28"/>
        </w:rPr>
        <w:t>+1</w:t>
      </w:r>
      <w:r>
        <w:rPr>
          <w:rFonts w:ascii="Times New Roman" w:hAnsi="Times New Roman"/>
          <w:sz w:val="28"/>
          <w:szCs w:val="28"/>
          <w:lang w:val="en-US"/>
        </w:rPr>
        <w:t>8x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 w:rsidRPr="002E29B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24</w:t>
      </w:r>
    </w:p>
    <w:p w:rsidR="00AC61E0" w:rsidRPr="002E29B5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E29B5">
        <w:rPr>
          <w:rFonts w:ascii="Times New Roman" w:hAnsi="Times New Roman"/>
          <w:b/>
          <w:sz w:val="28"/>
          <w:szCs w:val="28"/>
        </w:rPr>
        <w:t xml:space="preserve">б) </w:t>
      </w:r>
      <w:r>
        <w:rPr>
          <w:rFonts w:ascii="Times New Roman" w:hAnsi="Times New Roman"/>
          <w:b/>
          <w:sz w:val="28"/>
          <w:szCs w:val="28"/>
          <w:lang w:val="en-US"/>
        </w:rPr>
        <w:t>6x</w:t>
      </w:r>
      <w:r w:rsidRPr="002E29B5">
        <w:rPr>
          <w:rFonts w:ascii="Times New Roman" w:hAnsi="Times New Roman"/>
          <w:b/>
          <w:sz w:val="28"/>
          <w:szCs w:val="28"/>
          <w:vertAlign w:val="superscript"/>
        </w:rPr>
        <w:t xml:space="preserve">2 </w:t>
      </w:r>
      <w:r w:rsidRPr="002E29B5">
        <w:rPr>
          <w:rFonts w:ascii="Times New Roman" w:hAnsi="Times New Roman"/>
          <w:b/>
          <w:sz w:val="28"/>
          <w:szCs w:val="28"/>
        </w:rPr>
        <w:t>+1</w:t>
      </w:r>
      <w:r>
        <w:rPr>
          <w:rFonts w:ascii="Times New Roman" w:hAnsi="Times New Roman"/>
          <w:b/>
          <w:sz w:val="28"/>
          <w:szCs w:val="28"/>
          <w:lang w:val="en-US"/>
        </w:rPr>
        <w:t>8x</w:t>
      </w:r>
      <w:r w:rsidRPr="002E29B5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  <w:lang w:val="en-US"/>
        </w:rPr>
        <w:t>24</w:t>
      </w:r>
    </w:p>
    <w:p w:rsidR="00AC61E0" w:rsidRPr="002E29B5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9B5">
        <w:rPr>
          <w:rFonts w:ascii="Times New Roman" w:hAnsi="Times New Roman"/>
          <w:sz w:val="28"/>
          <w:szCs w:val="28"/>
        </w:rPr>
        <w:t>в) -</w:t>
      </w:r>
      <w:r>
        <w:rPr>
          <w:rFonts w:ascii="Times New Roman" w:hAnsi="Times New Roman"/>
          <w:sz w:val="28"/>
          <w:szCs w:val="28"/>
          <w:lang w:val="en-US"/>
        </w:rPr>
        <w:t>6x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 w:rsidRPr="002E29B5">
        <w:rPr>
          <w:rFonts w:ascii="Times New Roman" w:hAnsi="Times New Roman"/>
          <w:sz w:val="28"/>
          <w:szCs w:val="28"/>
        </w:rPr>
        <w:t>-1</w:t>
      </w:r>
      <w:r>
        <w:rPr>
          <w:rFonts w:ascii="Times New Roman" w:hAnsi="Times New Roman"/>
          <w:sz w:val="28"/>
          <w:szCs w:val="28"/>
          <w:lang w:val="en-US"/>
        </w:rPr>
        <w:t>8x</w:t>
      </w:r>
      <w:r w:rsidRPr="002E29B5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  <w:lang w:val="en-US"/>
        </w:rPr>
        <w:t>20</w:t>
      </w:r>
    </w:p>
    <w:p w:rsidR="00AC61E0" w:rsidRPr="00BE5568" w:rsidRDefault="00AC61E0" w:rsidP="002E29B5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371A">
        <w:rPr>
          <w:rFonts w:ascii="Times New Roman" w:hAnsi="Times New Roman"/>
          <w:sz w:val="28"/>
          <w:szCs w:val="28"/>
        </w:rPr>
        <w:t>г)</w:t>
      </w:r>
      <w:r w:rsidRPr="002E29B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 w:rsidRPr="002E29B5">
        <w:rPr>
          <w:rFonts w:ascii="Times New Roman" w:hAnsi="Times New Roman"/>
          <w:sz w:val="28"/>
          <w:szCs w:val="28"/>
        </w:rPr>
        <w:t>+1</w:t>
      </w:r>
      <w:r>
        <w:rPr>
          <w:rFonts w:ascii="Times New Roman" w:hAnsi="Times New Roman"/>
          <w:sz w:val="28"/>
          <w:szCs w:val="28"/>
          <w:lang w:val="en-US"/>
        </w:rPr>
        <w:t>8</w:t>
      </w:r>
      <w:r w:rsidRPr="002E29B5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Pr="002E29B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  <w:lang w:val="en-US"/>
        </w:rPr>
        <w:t>x</w:t>
      </w:r>
    </w:p>
    <w:p w:rsidR="00AC61E0" w:rsidRDefault="00AC61E0" w:rsidP="002F6099">
      <w:pPr>
        <w:pStyle w:val="ListParagraph"/>
        <w:rPr>
          <w:rFonts w:ascii="Times New Roman" w:hAnsi="Times New Roman"/>
          <w:sz w:val="28"/>
          <w:szCs w:val="28"/>
        </w:rPr>
      </w:pP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7472A3">
        <w:rPr>
          <w:color w:val="000000"/>
          <w:sz w:val="28"/>
          <w:szCs w:val="28"/>
        </w:rPr>
        <w:t> Производной функции в точке х</w:t>
      </w:r>
      <w:r w:rsidRPr="007472A3">
        <w:rPr>
          <w:color w:val="000000"/>
          <w:sz w:val="28"/>
          <w:szCs w:val="28"/>
          <w:vertAlign w:val="subscript"/>
        </w:rPr>
        <w:t>0</w:t>
      </w:r>
      <w:r w:rsidRPr="007472A3">
        <w:rPr>
          <w:color w:val="000000"/>
          <w:sz w:val="28"/>
          <w:szCs w:val="28"/>
        </w:rPr>
        <w:t> называется …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7472A3">
        <w:rPr>
          <w:iCs/>
          <w:color w:val="000000"/>
          <w:sz w:val="28"/>
          <w:szCs w:val="28"/>
        </w:rPr>
        <w:t>) отношение приращения функции к приращению её аргумента;</w:t>
      </w:r>
    </w:p>
    <w:p w:rsidR="00AC61E0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7472A3">
        <w:rPr>
          <w:iCs/>
          <w:color w:val="000000"/>
          <w:sz w:val="28"/>
          <w:szCs w:val="28"/>
        </w:rPr>
        <w:t xml:space="preserve">) </w:t>
      </w:r>
      <w:r w:rsidRPr="007472A3">
        <w:rPr>
          <w:b/>
          <w:iCs/>
          <w:color w:val="000000"/>
          <w:sz w:val="28"/>
          <w:szCs w:val="28"/>
        </w:rPr>
        <w:t>предел отношения приращения функции к приращению её аргумента при стремлении приращения аргумента к бесконечности.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7472A3">
        <w:rPr>
          <w:iCs/>
          <w:color w:val="000000"/>
          <w:sz w:val="28"/>
          <w:szCs w:val="28"/>
        </w:rPr>
        <w:t>) предел отношения приращения функции к приращению её аргумента;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7472A3">
        <w:rPr>
          <w:iCs/>
          <w:color w:val="000000"/>
          <w:sz w:val="28"/>
          <w:szCs w:val="28"/>
        </w:rPr>
        <w:t>) предел отношения приращения функции к приращению её аргумента при стремлении приращения аргумента к нулю;</w:t>
      </w:r>
    </w:p>
    <w:p w:rsidR="00AC61E0" w:rsidRPr="007472A3" w:rsidRDefault="00AC61E0" w:rsidP="007472A3">
      <w:pPr>
        <w:pStyle w:val="NormalWeb"/>
        <w:shd w:val="clear" w:color="auto" w:fill="FFFFFF"/>
        <w:spacing w:before="0" w:beforeAutospacing="0" w:after="0" w:afterAutospacing="0"/>
        <w:ind w:left="720"/>
        <w:rPr>
          <w:b/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BE23C9">
        <w:rPr>
          <w:color w:val="000000"/>
          <w:sz w:val="28"/>
          <w:szCs w:val="28"/>
        </w:rPr>
        <w:t>Процесс вычисления производной называется….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дифференциалом;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E23C9">
        <w:rPr>
          <w:b/>
          <w:iCs/>
          <w:color w:val="000000"/>
          <w:sz w:val="28"/>
          <w:szCs w:val="28"/>
        </w:rPr>
        <w:t>б) дифференцированием;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пределом;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>) интегралом;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</w:t>
      </w:r>
      <w:r w:rsidRPr="00BE23C9">
        <w:rPr>
          <w:iCs/>
          <w:color w:val="000000"/>
          <w:sz w:val="28"/>
          <w:szCs w:val="28"/>
        </w:rPr>
        <w:t>) интегрированием.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BE23C9">
        <w:rPr>
          <w:color w:val="000000"/>
          <w:sz w:val="28"/>
          <w:szCs w:val="28"/>
        </w:rPr>
        <w:t>. Производная константы равна: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 +∞;</w:t>
      </w:r>
    </w:p>
    <w:p w:rsidR="00AC61E0" w:rsidRPr="00E36C97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36C97">
        <w:rPr>
          <w:b/>
          <w:iCs/>
          <w:color w:val="000000"/>
          <w:sz w:val="28"/>
          <w:szCs w:val="28"/>
        </w:rPr>
        <w:t>б) 0;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1;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 xml:space="preserve">) </w:t>
      </w:r>
      <w:r>
        <w:rPr>
          <w:iCs/>
          <w:color w:val="000000"/>
          <w:sz w:val="28"/>
          <w:szCs w:val="28"/>
        </w:rPr>
        <w:t>3</w:t>
      </w:r>
      <w:r w:rsidRPr="00BE23C9">
        <w:rPr>
          <w:iCs/>
          <w:color w:val="000000"/>
          <w:sz w:val="28"/>
          <w:szCs w:val="28"/>
        </w:rPr>
        <w:t>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BE23C9">
        <w:rPr>
          <w:color w:val="000000"/>
          <w:sz w:val="28"/>
          <w:szCs w:val="28"/>
        </w:rPr>
        <w:t>. Производная функции </w:t>
      </w:r>
      <w:r w:rsidRPr="00BE23C9">
        <w:rPr>
          <w:iCs/>
          <w:color w:val="000000"/>
          <w:sz w:val="28"/>
          <w:szCs w:val="28"/>
        </w:rPr>
        <w:t>f(x)=x</w:t>
      </w:r>
      <w:r w:rsidRPr="00BE23C9">
        <w:rPr>
          <w:color w:val="000000"/>
          <w:sz w:val="28"/>
          <w:szCs w:val="28"/>
        </w:rPr>
        <w:t> равна: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BE23C9">
        <w:rPr>
          <w:iCs/>
          <w:color w:val="000000"/>
          <w:sz w:val="28"/>
          <w:szCs w:val="28"/>
        </w:rPr>
        <w:t>) -∞;</w:t>
      </w:r>
    </w:p>
    <w:p w:rsidR="00AC61E0" w:rsidRPr="00E36C97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б</w:t>
      </w:r>
      <w:r w:rsidRPr="00E36C97">
        <w:rPr>
          <w:b/>
          <w:iCs/>
          <w:color w:val="000000"/>
          <w:sz w:val="28"/>
          <w:szCs w:val="28"/>
        </w:rPr>
        <w:t>) 1;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0;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 xml:space="preserve">) </w:t>
      </w:r>
      <w:r>
        <w:rPr>
          <w:iCs/>
          <w:color w:val="000000"/>
          <w:sz w:val="28"/>
          <w:szCs w:val="28"/>
        </w:rPr>
        <w:t>х.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BE23C9">
        <w:rPr>
          <w:color w:val="000000"/>
          <w:sz w:val="28"/>
          <w:szCs w:val="28"/>
        </w:rPr>
        <w:t>. Определите производную функции </w:t>
      </w:r>
      <w:r w:rsidRPr="00BE23C9">
        <w:rPr>
          <w:iCs/>
          <w:color w:val="000000"/>
          <w:sz w:val="28"/>
          <w:szCs w:val="28"/>
        </w:rPr>
        <w:t>f(x)=5x.</w:t>
      </w:r>
    </w:p>
    <w:p w:rsidR="00AC61E0" w:rsidRPr="00E36C97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36C97">
        <w:rPr>
          <w:b/>
          <w:iCs/>
          <w:color w:val="000000"/>
          <w:sz w:val="28"/>
          <w:szCs w:val="28"/>
        </w:rPr>
        <w:t>а) 5;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Pr="00BE23C9">
        <w:rPr>
          <w:iCs/>
          <w:color w:val="000000"/>
          <w:sz w:val="28"/>
          <w:szCs w:val="28"/>
        </w:rPr>
        <w:t>) 5х;</w:t>
      </w:r>
    </w:p>
    <w:p w:rsidR="00AC61E0" w:rsidRPr="00BE23C9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>) 0,2х;</w:t>
      </w:r>
    </w:p>
    <w:p w:rsidR="00AC61E0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>) 5х</w:t>
      </w:r>
      <w:r w:rsidRPr="00BE23C9">
        <w:rPr>
          <w:iCs/>
          <w:color w:val="000000"/>
          <w:sz w:val="28"/>
          <w:szCs w:val="28"/>
          <w:vertAlign w:val="superscript"/>
        </w:rPr>
        <w:t>2</w:t>
      </w:r>
      <w:r w:rsidRPr="00BE23C9">
        <w:rPr>
          <w:iCs/>
          <w:color w:val="000000"/>
          <w:sz w:val="28"/>
          <w:szCs w:val="28"/>
        </w:rPr>
        <w:t>.</w:t>
      </w:r>
    </w:p>
    <w:p w:rsidR="00AC61E0" w:rsidRDefault="00AC61E0" w:rsidP="00BE23C9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AC61E0" w:rsidRPr="00BE23C9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10. </w:t>
      </w:r>
      <w:r w:rsidRPr="00954519">
        <w:rPr>
          <w:color w:val="000000"/>
          <w:sz w:val="28"/>
          <w:szCs w:val="28"/>
          <w:shd w:val="clear" w:color="auto" w:fill="FFFFFF"/>
        </w:rPr>
        <w:t>Вычислите  </w:t>
      </w:r>
      <w:r>
        <w:rPr>
          <w:color w:val="000000"/>
          <w:sz w:val="28"/>
          <w:szCs w:val="28"/>
          <w:shd w:val="clear" w:color="auto" w:fill="FFFFFF"/>
        </w:rPr>
        <w:t>2</w:t>
      </w:r>
      <w:r w:rsidRPr="00E36C97">
        <w:rPr>
          <w:color w:val="000000"/>
          <w:sz w:val="28"/>
          <w:szCs w:val="28"/>
          <w:shd w:val="clear" w:color="auto" w:fill="FFFFFF"/>
        </w:rPr>
        <w:t>!</w:t>
      </w:r>
      <w:r>
        <w:rPr>
          <w:color w:val="000000"/>
          <w:sz w:val="28"/>
          <w:szCs w:val="28"/>
          <w:shd w:val="clear" w:color="auto" w:fill="FFFFFF"/>
        </w:rPr>
        <w:t>+ 3</w:t>
      </w:r>
      <w:r w:rsidRPr="00E36C97">
        <w:rPr>
          <w:color w:val="000000"/>
          <w:sz w:val="28"/>
          <w:szCs w:val="28"/>
          <w:shd w:val="clear" w:color="auto" w:fill="FFFFFF"/>
        </w:rPr>
        <w:t>!</w:t>
      </w:r>
    </w:p>
    <w:p w:rsidR="00AC61E0" w:rsidRPr="00E36C97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36C97">
        <w:rPr>
          <w:iCs/>
          <w:color w:val="000000"/>
          <w:sz w:val="28"/>
          <w:szCs w:val="28"/>
        </w:rPr>
        <w:t xml:space="preserve">а) </w:t>
      </w:r>
      <w:r>
        <w:rPr>
          <w:iCs/>
          <w:color w:val="000000"/>
          <w:sz w:val="28"/>
          <w:szCs w:val="28"/>
        </w:rPr>
        <w:t>5</w:t>
      </w:r>
      <w:r w:rsidRPr="00E36C97">
        <w:rPr>
          <w:iCs/>
          <w:color w:val="000000"/>
          <w:sz w:val="28"/>
          <w:szCs w:val="28"/>
        </w:rPr>
        <w:t>;</w:t>
      </w:r>
    </w:p>
    <w:p w:rsidR="00AC61E0" w:rsidRPr="00E36C97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36C97">
        <w:rPr>
          <w:b/>
          <w:iCs/>
          <w:color w:val="000000"/>
          <w:sz w:val="28"/>
          <w:szCs w:val="28"/>
        </w:rPr>
        <w:t xml:space="preserve">б) </w:t>
      </w:r>
      <w:r>
        <w:rPr>
          <w:b/>
          <w:iCs/>
          <w:color w:val="000000"/>
          <w:sz w:val="28"/>
          <w:szCs w:val="28"/>
        </w:rPr>
        <w:t>8</w:t>
      </w:r>
      <w:r w:rsidRPr="00E36C97">
        <w:rPr>
          <w:b/>
          <w:iCs/>
          <w:color w:val="000000"/>
          <w:sz w:val="28"/>
          <w:szCs w:val="28"/>
        </w:rPr>
        <w:t>;</w:t>
      </w:r>
    </w:p>
    <w:p w:rsidR="00AC61E0" w:rsidRPr="00BE23C9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BE23C9">
        <w:rPr>
          <w:iCs/>
          <w:color w:val="000000"/>
          <w:sz w:val="28"/>
          <w:szCs w:val="28"/>
        </w:rPr>
        <w:t xml:space="preserve">) </w:t>
      </w:r>
      <w:r>
        <w:rPr>
          <w:iCs/>
          <w:color w:val="000000"/>
          <w:sz w:val="28"/>
          <w:szCs w:val="28"/>
        </w:rPr>
        <w:t>120</w:t>
      </w:r>
      <w:r w:rsidRPr="00BE23C9">
        <w:rPr>
          <w:iCs/>
          <w:color w:val="000000"/>
          <w:sz w:val="28"/>
          <w:szCs w:val="28"/>
        </w:rPr>
        <w:t>;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</w:t>
      </w:r>
      <w:r w:rsidRPr="00BE23C9">
        <w:rPr>
          <w:iCs/>
          <w:color w:val="000000"/>
          <w:sz w:val="28"/>
          <w:szCs w:val="28"/>
        </w:rPr>
        <w:t xml:space="preserve">) </w:t>
      </w:r>
      <w:r>
        <w:rPr>
          <w:iCs/>
          <w:color w:val="000000"/>
          <w:sz w:val="28"/>
          <w:szCs w:val="28"/>
        </w:rPr>
        <w:t>6.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AC61E0" w:rsidRDefault="00AC61E0" w:rsidP="006E341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68B5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Pr="006B6735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6B6735">
        <w:rPr>
          <w:rFonts w:ascii="Times New Roman" w:hAnsi="Times New Roman"/>
          <w:sz w:val="28"/>
          <w:szCs w:val="28"/>
          <w:lang w:eastAsia="ru-RU"/>
        </w:rPr>
        <w:t> Множество, состоящее из всех элементов, принадлежащих множеству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6B6735">
        <w:rPr>
          <w:rFonts w:ascii="Times New Roman" w:hAnsi="Times New Roman"/>
          <w:sz w:val="28"/>
          <w:szCs w:val="28"/>
          <w:lang w:eastAsia="ru-RU"/>
        </w:rPr>
        <w:t xml:space="preserve"> и не принадлежащих множеству 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6B6735">
        <w:rPr>
          <w:rFonts w:ascii="Times New Roman" w:hAnsi="Times New Roman"/>
          <w:sz w:val="28"/>
          <w:szCs w:val="28"/>
          <w:lang w:eastAsia="ru-RU"/>
        </w:rPr>
        <w:t xml:space="preserve"> называют</w:t>
      </w:r>
    </w:p>
    <w:p w:rsidR="00AC61E0" w:rsidRPr="006B6735" w:rsidRDefault="00AC61E0" w:rsidP="006E341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6735">
        <w:rPr>
          <w:rFonts w:ascii="Times New Roman" w:hAnsi="Times New Roman"/>
          <w:b/>
          <w:iCs/>
          <w:color w:val="000000"/>
          <w:sz w:val="28"/>
          <w:szCs w:val="28"/>
        </w:rPr>
        <w:t xml:space="preserve">а) </w:t>
      </w:r>
      <w:r w:rsidRPr="006B6735">
        <w:rPr>
          <w:rFonts w:ascii="Times New Roman" w:hAnsi="Times New Roman"/>
          <w:b/>
          <w:bCs/>
          <w:sz w:val="28"/>
          <w:szCs w:val="28"/>
          <w:lang w:eastAsia="ru-RU"/>
        </w:rPr>
        <w:t>разностью множеств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</w:t>
      </w:r>
      <w:r w:rsidRPr="006B67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6B6735">
        <w:rPr>
          <w:rFonts w:ascii="Times New Roman" w:hAnsi="Times New Roman"/>
          <w:b/>
          <w:bCs/>
          <w:sz w:val="28"/>
          <w:szCs w:val="28"/>
          <w:lang w:eastAsia="ru-RU"/>
        </w:rPr>
        <w:t>;</w:t>
      </w:r>
    </w:p>
    <w:p w:rsidR="00AC61E0" w:rsidRPr="006B6735" w:rsidRDefault="00AC61E0" w:rsidP="006E341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B6735">
        <w:rPr>
          <w:rFonts w:ascii="Times New Roman" w:hAnsi="Times New Roman"/>
          <w:iCs/>
          <w:color w:val="000000"/>
          <w:sz w:val="28"/>
          <w:szCs w:val="28"/>
        </w:rPr>
        <w:t xml:space="preserve">б) </w:t>
      </w:r>
      <w:r w:rsidRPr="006B6735">
        <w:rPr>
          <w:rFonts w:ascii="Times New Roman" w:hAnsi="Times New Roman"/>
          <w:sz w:val="28"/>
          <w:szCs w:val="28"/>
          <w:lang w:eastAsia="ru-RU"/>
        </w:rPr>
        <w:t>пересечением множеств А и В;</w:t>
      </w:r>
    </w:p>
    <w:p w:rsidR="00AC61E0" w:rsidRPr="006B6735" w:rsidRDefault="00AC61E0" w:rsidP="006E3411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B6735">
        <w:rPr>
          <w:iCs/>
          <w:color w:val="000000"/>
          <w:sz w:val="28"/>
          <w:szCs w:val="28"/>
        </w:rPr>
        <w:t xml:space="preserve">в) </w:t>
      </w:r>
      <w:r w:rsidRPr="006B6735">
        <w:rPr>
          <w:sz w:val="28"/>
          <w:szCs w:val="28"/>
        </w:rPr>
        <w:t>объединением множеств А и В</w:t>
      </w:r>
      <w:r w:rsidRPr="006B6735">
        <w:rPr>
          <w:iCs/>
          <w:color w:val="000000"/>
          <w:sz w:val="28"/>
          <w:szCs w:val="28"/>
        </w:rPr>
        <w:t>;</w:t>
      </w:r>
    </w:p>
    <w:p w:rsidR="00AC61E0" w:rsidRPr="006B6735" w:rsidRDefault="00AC61E0" w:rsidP="006E3411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6B6735">
        <w:rPr>
          <w:iCs/>
          <w:color w:val="000000"/>
          <w:sz w:val="28"/>
          <w:szCs w:val="28"/>
        </w:rPr>
        <w:t xml:space="preserve">г) </w:t>
      </w:r>
      <w:r w:rsidRPr="006B6735">
        <w:rPr>
          <w:sz w:val="28"/>
          <w:szCs w:val="28"/>
        </w:rPr>
        <w:t>дополнением множества В.</w:t>
      </w:r>
    </w:p>
    <w:p w:rsidR="00AC61E0" w:rsidRPr="006B6735" w:rsidRDefault="00AC61E0" w:rsidP="006E341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61E0" w:rsidRPr="00C4417F" w:rsidRDefault="00AC61E0" w:rsidP="00C4417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4417F">
        <w:rPr>
          <w:rFonts w:ascii="Times New Roman" w:hAnsi="Times New Roman"/>
          <w:sz w:val="28"/>
          <w:szCs w:val="28"/>
          <w:lang w:eastAsia="ru-RU"/>
        </w:rPr>
        <w:t>12.</w:t>
      </w:r>
      <w:r w:rsidRPr="00490F5D">
        <w:rPr>
          <w:rFonts w:ascii="Times New Roman" w:hAnsi="Times New Roman"/>
          <w:sz w:val="28"/>
          <w:szCs w:val="28"/>
          <w:lang w:eastAsia="ru-RU"/>
        </w:rPr>
        <w:t>Что означает 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K!</w:t>
      </w:r>
    </w:p>
    <w:p w:rsidR="00AC61E0" w:rsidRPr="00490F5D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C4417F">
        <w:rPr>
          <w:rFonts w:ascii="Times New Roman" w:hAnsi="Times New Roman"/>
          <w:iCs/>
          <w:sz w:val="28"/>
          <w:szCs w:val="28"/>
        </w:rPr>
        <w:t>а)</w:t>
      </w:r>
      <w:r w:rsidRPr="00490F5D">
        <w:rPr>
          <w:rFonts w:ascii="Times New Roman" w:hAnsi="Times New Roman"/>
          <w:sz w:val="28"/>
          <w:szCs w:val="28"/>
          <w:lang w:eastAsia="ru-RU"/>
        </w:rPr>
        <w:t>сумму квадратов целых чисел от1 до 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</w:t>
      </w:r>
    </w:p>
    <w:p w:rsidR="00AC61E0" w:rsidRPr="007472A3" w:rsidRDefault="00AC61E0" w:rsidP="00C4417F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417F">
        <w:rPr>
          <w:iCs/>
          <w:sz w:val="28"/>
          <w:szCs w:val="28"/>
        </w:rPr>
        <w:t>б)</w:t>
      </w:r>
      <w:r w:rsidRPr="00490F5D">
        <w:rPr>
          <w:sz w:val="28"/>
          <w:szCs w:val="28"/>
        </w:rPr>
        <w:t>восклицание</w:t>
      </w:r>
      <w:r w:rsidRPr="00C4417F">
        <w:rPr>
          <w:iCs/>
          <w:sz w:val="28"/>
          <w:szCs w:val="28"/>
        </w:rPr>
        <w:t>;</w:t>
      </w:r>
    </w:p>
    <w:p w:rsidR="00AC61E0" w:rsidRPr="00490F5D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417F">
        <w:rPr>
          <w:rFonts w:ascii="Times New Roman" w:hAnsi="Times New Roman"/>
          <w:iCs/>
          <w:sz w:val="28"/>
          <w:szCs w:val="28"/>
        </w:rPr>
        <w:t xml:space="preserve">в) </w:t>
      </w:r>
      <w:r w:rsidRPr="00C4417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K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AC61E0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C4417F">
        <w:rPr>
          <w:rFonts w:ascii="Times New Roman" w:hAnsi="Times New Roman"/>
          <w:b/>
          <w:iCs/>
          <w:sz w:val="28"/>
          <w:szCs w:val="28"/>
        </w:rPr>
        <w:t>г)</w:t>
      </w:r>
      <w:r w:rsidRPr="00490F5D">
        <w:rPr>
          <w:rFonts w:ascii="Times New Roman" w:hAnsi="Times New Roman"/>
          <w:b/>
          <w:bCs/>
          <w:sz w:val="28"/>
          <w:szCs w:val="28"/>
          <w:lang w:eastAsia="ru-RU"/>
        </w:rPr>
        <w:t>произведение целых чисел от 1 до </w:t>
      </w:r>
      <w:r w:rsidRPr="00C4417F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K</w:t>
      </w:r>
      <w:r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AC61E0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C61E0" w:rsidRPr="00B26ADA" w:rsidRDefault="00AC61E0" w:rsidP="00B26A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13. Формулы численного интегрирования функций одного переменного называют</w:t>
      </w:r>
    </w:p>
    <w:p w:rsidR="00AC61E0" w:rsidRPr="00B26ADA" w:rsidRDefault="00AC61E0" w:rsidP="00B26ADA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bCs/>
          <w:color w:val="000000"/>
          <w:sz w:val="28"/>
          <w:szCs w:val="28"/>
          <w:lang w:eastAsia="ru-RU"/>
        </w:rPr>
        <w:t>а)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линейными формулами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AC61E0" w:rsidRPr="00B26ADA" w:rsidRDefault="00AC61E0" w:rsidP="00B26ADA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bCs/>
          <w:color w:val="000000"/>
          <w:sz w:val="28"/>
          <w:szCs w:val="28"/>
          <w:lang w:eastAsia="ru-RU"/>
        </w:rPr>
        <w:t>б)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простыми формулами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;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bCs/>
          <w:color w:val="000000"/>
          <w:sz w:val="28"/>
          <w:szCs w:val="28"/>
          <w:lang w:eastAsia="ru-RU"/>
        </w:rPr>
        <w:t>в)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B26ADA">
        <w:rPr>
          <w:rFonts w:ascii="Times New Roman" w:hAnsi="Times New Roman"/>
          <w:color w:val="000000"/>
          <w:sz w:val="28"/>
          <w:szCs w:val="28"/>
          <w:lang w:eastAsia="ru-RU"/>
        </w:rPr>
        <w:t>кубическими формулами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6ADA">
        <w:rPr>
          <w:rFonts w:ascii="Times New Roman" w:hAnsi="Times New Roman"/>
          <w:b/>
          <w:color w:val="000000"/>
          <w:sz w:val="28"/>
          <w:szCs w:val="28"/>
          <w:lang w:eastAsia="ru-RU"/>
        </w:rPr>
        <w:t>г)</w:t>
      </w:r>
      <w:r w:rsidRPr="00B26AD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квадратурными формулами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61E0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476929" w:rsidRDefault="00AC61E0" w:rsidP="00A62220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476929">
        <w:rPr>
          <w:color w:val="000000"/>
          <w:sz w:val="28"/>
          <w:szCs w:val="28"/>
        </w:rPr>
        <w:t>14. Определить частичную сумму </w:t>
      </w:r>
      <w:r w:rsidRPr="00476929">
        <w:rPr>
          <w:i/>
          <w:iCs/>
          <w:color w:val="000000"/>
          <w:sz w:val="28"/>
          <w:szCs w:val="28"/>
        </w:rPr>
        <w:t>S</w:t>
      </w:r>
      <w:r>
        <w:rPr>
          <w:color w:val="000000"/>
          <w:sz w:val="28"/>
          <w:szCs w:val="28"/>
          <w:vertAlign w:val="subscript"/>
        </w:rPr>
        <w:t>2</w:t>
      </w:r>
      <w:r w:rsidRPr="00476929">
        <w:rPr>
          <w:color w:val="000000"/>
          <w:sz w:val="28"/>
          <w:szCs w:val="28"/>
        </w:rPr>
        <w:t> ряда 1 +</w:t>
      </w:r>
      <w:r w:rsidRPr="00471F6D">
        <w:rPr>
          <w:noProof/>
          <w:color w:val="000000"/>
          <w:sz w:val="28"/>
          <w:szCs w:val="28"/>
        </w:rPr>
        <w:pict>
          <v:shape id="Рисунок 21" o:spid="_x0000_i1117" type="#_x0000_t75" alt="https://studfile.net/html/2706/774/html_fEjlNNU3t_.Nqby/img-1dmVIZ.png" style="width:15.75pt;height:28.5pt;visibility:visible">
            <v:imagedata r:id="rId43" o:title=""/>
          </v:shape>
        </w:pict>
      </w:r>
      <w:r w:rsidRPr="00476929">
        <w:rPr>
          <w:color w:val="000000"/>
          <w:sz w:val="28"/>
          <w:szCs w:val="28"/>
        </w:rPr>
        <w:t>+</w:t>
      </w:r>
      <w:r w:rsidRPr="00471F6D">
        <w:rPr>
          <w:noProof/>
          <w:color w:val="000000"/>
          <w:sz w:val="28"/>
          <w:szCs w:val="28"/>
        </w:rPr>
        <w:pict>
          <v:shape id="Рисунок 22" o:spid="_x0000_i1118" type="#_x0000_t75" alt="https://studfile.net/html/2706/774/html_fEjlNNU3t_.Nqby/img-S5lilR.png" style="width:21.75pt;height:28.5pt;visibility:visible">
            <v:imagedata r:id="rId44" o:title=""/>
          </v:shape>
        </w:pict>
      </w:r>
      <w:r w:rsidRPr="00476929">
        <w:rPr>
          <w:color w:val="000000"/>
          <w:sz w:val="28"/>
          <w:szCs w:val="28"/>
        </w:rPr>
        <w:t>+</w:t>
      </w:r>
      <w:r w:rsidRPr="00471F6D">
        <w:rPr>
          <w:noProof/>
          <w:color w:val="000000"/>
          <w:sz w:val="28"/>
          <w:szCs w:val="28"/>
        </w:rPr>
        <w:pict>
          <v:shape id="Рисунок 23" o:spid="_x0000_i1119" type="#_x0000_t75" alt="https://studfile.net/html/2706/774/html_fEjlNNU3t_.Nqby/img-ObhkD8.png" style="width:21.75pt;height:28.5pt;visibility:visible">
            <v:imagedata r:id="rId45" o:title=""/>
          </v:shape>
        </w:pict>
      </w:r>
      <w:r w:rsidRPr="00476929">
        <w:rPr>
          <w:color w:val="000000"/>
          <w:sz w:val="28"/>
          <w:szCs w:val="28"/>
        </w:rPr>
        <w:t>+… :</w:t>
      </w:r>
    </w:p>
    <w:p w:rsidR="00AC61E0" w:rsidRPr="00476929" w:rsidRDefault="00AC61E0" w:rsidP="00A62220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476929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24" o:spid="_x0000_i1120" type="#_x0000_t75" alt="https://studfile.net/html/2706/774/html_fEjlNNU3t_.Nqby/img-7anBzz.png" style="width:27pt;height:28.5pt;visibility:visible">
            <v:imagedata r:id="rId46" o:title=""/>
          </v:shape>
        </w:pict>
      </w:r>
    </w:p>
    <w:p w:rsidR="00AC61E0" w:rsidRPr="00485AA1" w:rsidRDefault="00AC61E0" w:rsidP="00A6222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б</w:t>
      </w:r>
      <w:r w:rsidRPr="00476929">
        <w:rPr>
          <w:rFonts w:ascii="Times New Roman" w:hAnsi="Times New Roman"/>
          <w:b/>
          <w:color w:val="000000"/>
          <w:sz w:val="28"/>
          <w:szCs w:val="28"/>
          <w:lang w:eastAsia="ru-RU"/>
        </w:rPr>
        <w:t>) </w:t>
      </w:r>
      <w:r w:rsidRPr="00485AA1">
        <w:rPr>
          <w:rFonts w:ascii="Times New Roman" w:hAnsi="Times New Roman"/>
          <w:b/>
          <w:color w:val="000000"/>
          <w:sz w:val="28"/>
          <w:szCs w:val="28"/>
          <w:lang w:eastAsia="ru-RU"/>
        </w:rPr>
        <w:t> </w: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fldChar w:fldCharType="begin"/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instrText xml:space="preserve"> QUOTE </w:instrText>
      </w:r>
      <w:r w:rsidRPr="00471F6D">
        <w:pict>
          <v:shape id="_x0000_i1121" type="#_x0000_t75" style="width:9.75pt;height:28.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2F6099&quot;/&gt;&lt;wsp:rsid wsp:val=&quot;000010ED&quot;/&gt;&lt;wsp:rsid wsp:val=&quot;00025330&quot;/&gt;&lt;wsp:rsid wsp:val=&quot;000A25EB&quot;/&gt;&lt;wsp:rsid wsp:val=&quot;0025041D&quot;/&gt;&lt;wsp:rsid wsp:val=&quot;002E29B5&quot;/&gt;&lt;wsp:rsid wsp:val=&quot;002F6099&quot;/&gt;&lt;wsp:rsid wsp:val=&quot;003A62BC&quot;/&gt;&lt;wsp:rsid wsp:val=&quot;003F725A&quot;/&gt;&lt;wsp:rsid wsp:val=&quot;00406DEF&quot;/&gt;&lt;wsp:rsid wsp:val=&quot;004418D4&quot;/&gt;&lt;wsp:rsid wsp:val=&quot;00471F6D&quot;/&gt;&lt;wsp:rsid wsp:val=&quot;00476929&quot;/&gt;&lt;wsp:rsid wsp:val=&quot;00485AA1&quot;/&gt;&lt;wsp:rsid wsp:val=&quot;00490F5D&quot;/&gt;&lt;wsp:rsid wsp:val=&quot;004B7E8E&quot;/&gt;&lt;wsp:rsid wsp:val=&quot;004E7F63&quot;/&gt;&lt;wsp:rsid wsp:val=&quot;005869B4&quot;/&gt;&lt;wsp:rsid wsp:val=&quot;005E71F4&quot;/&gt;&lt;wsp:rsid wsp:val=&quot;00653E47&quot;/&gt;&lt;wsp:rsid wsp:val=&quot;006B6735&quot;/&gt;&lt;wsp:rsid wsp:val=&quot;006D2DA7&quot;/&gt;&lt;wsp:rsid wsp:val=&quot;006E0FC1&quot;/&gt;&lt;wsp:rsid wsp:val=&quot;006E3411&quot;/&gt;&lt;wsp:rsid wsp:val=&quot;00707BDD&quot;/&gt;&lt;wsp:rsid wsp:val=&quot;007472A3&quot;/&gt;&lt;wsp:rsid wsp:val=&quot;00754627&quot;/&gt;&lt;wsp:rsid wsp:val=&quot;007B09CF&quot;/&gt;&lt;wsp:rsid wsp:val=&quot;00880404&quot;/&gt;&lt;wsp:rsid wsp:val=&quot;008D69A2&quot;/&gt;&lt;wsp:rsid wsp:val=&quot;00921492&quot;/&gt;&lt;wsp:rsid wsp:val=&quot;00943EB1&quot;/&gt;&lt;wsp:rsid wsp:val=&quot;00954519&quot;/&gt;&lt;wsp:rsid wsp:val=&quot;00A62220&quot;/&gt;&lt;wsp:rsid wsp:val=&quot;00AC05B7&quot;/&gt;&lt;wsp:rsid wsp:val=&quot;00B168B5&quot;/&gt;&lt;wsp:rsid wsp:val=&quot;00B26ADA&quot;/&gt;&lt;wsp:rsid wsp:val=&quot;00BC34D8&quot;/&gt;&lt;wsp:rsid wsp:val=&quot;00BE23C9&quot;/&gt;&lt;wsp:rsid wsp:val=&quot;00BE5568&quot;/&gt;&lt;wsp:rsid wsp:val=&quot;00C4417F&quot;/&gt;&lt;wsp:rsid wsp:val=&quot;00C76A0A&quot;/&gt;&lt;wsp:rsid wsp:val=&quot;00DE5C87&quot;/&gt;&lt;wsp:rsid wsp:val=&quot;00DF3538&quot;/&gt;&lt;wsp:rsid wsp:val=&quot;00E0371A&quot;/&gt;&lt;wsp:rsid wsp:val=&quot;00E36C97&quot;/&gt;&lt;wsp:rsid wsp:val=&quot;00E46AA9&quot;/&gt;&lt;wsp:rsid wsp:val=&quot;00EA28E7&quot;/&gt;&lt;wsp:rsid wsp:val=&quot;00FB6988&quot;/&gt;&lt;wsp:rsid wsp:val=&quot;00FC27F7&quot;/&gt;&lt;/wsp:rsids&gt;&lt;/w:docPr&gt;&lt;w:body&gt;&lt;w:p wsp:rsidR=&quot;00000000&quot; wsp:rsidRDefault=&quot;004418D4&quot;&gt;&lt;m:oMathPara&gt;&lt;m:oMath&gt;&lt;m:f&gt;&lt;m:fPr&gt;&lt;m:ctrl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/m:ctrlPr&gt;&lt;/m:fPr&gt;&lt;m:num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5&lt;/m:t&gt;&lt;/m:r&gt;&lt;/m:num&gt;&lt;m:den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4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6" o:title="" chromakey="white"/>
          </v:shape>
        </w:pic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instrText xml:space="preserve"> </w:instrTex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fldChar w:fldCharType="separate"/>
      </w:r>
      <w:r w:rsidRPr="00471F6D">
        <w:pict>
          <v:shape id="_x0000_i1122" type="#_x0000_t75" style="width:9.75pt;height:28.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2F6099&quot;/&gt;&lt;wsp:rsid wsp:val=&quot;000010ED&quot;/&gt;&lt;wsp:rsid wsp:val=&quot;00025330&quot;/&gt;&lt;wsp:rsid wsp:val=&quot;000A25EB&quot;/&gt;&lt;wsp:rsid wsp:val=&quot;0025041D&quot;/&gt;&lt;wsp:rsid wsp:val=&quot;002E29B5&quot;/&gt;&lt;wsp:rsid wsp:val=&quot;002F6099&quot;/&gt;&lt;wsp:rsid wsp:val=&quot;003A62BC&quot;/&gt;&lt;wsp:rsid wsp:val=&quot;003F725A&quot;/&gt;&lt;wsp:rsid wsp:val=&quot;00406DEF&quot;/&gt;&lt;wsp:rsid wsp:val=&quot;004418D4&quot;/&gt;&lt;wsp:rsid wsp:val=&quot;00471F6D&quot;/&gt;&lt;wsp:rsid wsp:val=&quot;00476929&quot;/&gt;&lt;wsp:rsid wsp:val=&quot;00485AA1&quot;/&gt;&lt;wsp:rsid wsp:val=&quot;00490F5D&quot;/&gt;&lt;wsp:rsid wsp:val=&quot;004B7E8E&quot;/&gt;&lt;wsp:rsid wsp:val=&quot;004E7F63&quot;/&gt;&lt;wsp:rsid wsp:val=&quot;005869B4&quot;/&gt;&lt;wsp:rsid wsp:val=&quot;005E71F4&quot;/&gt;&lt;wsp:rsid wsp:val=&quot;00653E47&quot;/&gt;&lt;wsp:rsid wsp:val=&quot;006B6735&quot;/&gt;&lt;wsp:rsid wsp:val=&quot;006D2DA7&quot;/&gt;&lt;wsp:rsid wsp:val=&quot;006E0FC1&quot;/&gt;&lt;wsp:rsid wsp:val=&quot;006E3411&quot;/&gt;&lt;wsp:rsid wsp:val=&quot;00707BDD&quot;/&gt;&lt;wsp:rsid wsp:val=&quot;007472A3&quot;/&gt;&lt;wsp:rsid wsp:val=&quot;00754627&quot;/&gt;&lt;wsp:rsid wsp:val=&quot;007B09CF&quot;/&gt;&lt;wsp:rsid wsp:val=&quot;00880404&quot;/&gt;&lt;wsp:rsid wsp:val=&quot;008D69A2&quot;/&gt;&lt;wsp:rsid wsp:val=&quot;00921492&quot;/&gt;&lt;wsp:rsid wsp:val=&quot;00943EB1&quot;/&gt;&lt;wsp:rsid wsp:val=&quot;00954519&quot;/&gt;&lt;wsp:rsid wsp:val=&quot;00A62220&quot;/&gt;&lt;wsp:rsid wsp:val=&quot;00AC05B7&quot;/&gt;&lt;wsp:rsid wsp:val=&quot;00B168B5&quot;/&gt;&lt;wsp:rsid wsp:val=&quot;00B26ADA&quot;/&gt;&lt;wsp:rsid wsp:val=&quot;00BC34D8&quot;/&gt;&lt;wsp:rsid wsp:val=&quot;00BE23C9&quot;/&gt;&lt;wsp:rsid wsp:val=&quot;00BE5568&quot;/&gt;&lt;wsp:rsid wsp:val=&quot;00C4417F&quot;/&gt;&lt;wsp:rsid wsp:val=&quot;00C76A0A&quot;/&gt;&lt;wsp:rsid wsp:val=&quot;00DE5C87&quot;/&gt;&lt;wsp:rsid wsp:val=&quot;00DF3538&quot;/&gt;&lt;wsp:rsid wsp:val=&quot;00E0371A&quot;/&gt;&lt;wsp:rsid wsp:val=&quot;00E36C97&quot;/&gt;&lt;wsp:rsid wsp:val=&quot;00E46AA9&quot;/&gt;&lt;wsp:rsid wsp:val=&quot;00EA28E7&quot;/&gt;&lt;wsp:rsid wsp:val=&quot;00FB6988&quot;/&gt;&lt;wsp:rsid wsp:val=&quot;00FC27F7&quot;/&gt;&lt;/wsp:rsids&gt;&lt;/w:docPr&gt;&lt;w:body&gt;&lt;w:p wsp:rsidR=&quot;00000000&quot; wsp:rsidRDefault=&quot;004418D4&quot;&gt;&lt;m:oMathPara&gt;&lt;m:oMath&gt;&lt;m:f&gt;&lt;m:fPr&gt;&lt;m:ctrl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/m:ctrlPr&gt;&lt;/m:fPr&gt;&lt;m:num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5&lt;/m:t&gt;&lt;/m:r&gt;&lt;/m:num&gt;&lt;m:den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4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6" o:title="" chromakey="white"/>
          </v:shape>
        </w:pic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fldChar w:fldCharType="end"/>
      </w:r>
    </w:p>
    <w:p w:rsidR="00AC61E0" w:rsidRPr="00476929" w:rsidRDefault="00AC61E0" w:rsidP="00A6222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C61E0" w:rsidRPr="00476929" w:rsidRDefault="00AC61E0" w:rsidP="00A62220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76929">
        <w:rPr>
          <w:rFonts w:ascii="Times New Roman" w:hAnsi="Times New Roman"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26" o:spid="_x0000_i1123" type="#_x0000_t75" alt="https://studfile.net/html/2706/774/html_fEjlNNU3t_.Nqby/img-IB50Me.png" style="width:27pt;height:28.5pt;visibility:visible">
            <v:imagedata r:id="rId48" o:title=""/>
          </v:shape>
        </w:pict>
      </w:r>
    </w:p>
    <w:p w:rsidR="00AC61E0" w:rsidRPr="00485AA1" w:rsidRDefault="00AC61E0" w:rsidP="00A6222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47692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Pr="00485AA1">
        <w:rPr>
          <w:rFonts w:ascii="Times New Roman" w:hAnsi="Times New Roman"/>
          <w:b/>
          <w:color w:val="000000"/>
          <w:sz w:val="28"/>
          <w:szCs w:val="28"/>
          <w:lang w:eastAsia="ru-RU"/>
        </w:rPr>
        <w:t> </w: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fldChar w:fldCharType="begin"/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instrText xml:space="preserve"> QUOTE </w:instrText>
      </w:r>
      <w:r w:rsidRPr="00471F6D">
        <w:pict>
          <v:shape id="_x0000_i1124" type="#_x0000_t75" style="width:9.75pt;height:27.7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2F6099&quot;/&gt;&lt;wsp:rsid wsp:val=&quot;000010ED&quot;/&gt;&lt;wsp:rsid wsp:val=&quot;00025330&quot;/&gt;&lt;wsp:rsid wsp:val=&quot;000A25EB&quot;/&gt;&lt;wsp:rsid wsp:val=&quot;00151105&quot;/&gt;&lt;wsp:rsid wsp:val=&quot;0025041D&quot;/&gt;&lt;wsp:rsid wsp:val=&quot;002E29B5&quot;/&gt;&lt;wsp:rsid wsp:val=&quot;002F6099&quot;/&gt;&lt;wsp:rsid wsp:val=&quot;003A62BC&quot;/&gt;&lt;wsp:rsid wsp:val=&quot;003F725A&quot;/&gt;&lt;wsp:rsid wsp:val=&quot;00406DEF&quot;/&gt;&lt;wsp:rsid wsp:val=&quot;00471F6D&quot;/&gt;&lt;wsp:rsid wsp:val=&quot;00476929&quot;/&gt;&lt;wsp:rsid wsp:val=&quot;00485AA1&quot;/&gt;&lt;wsp:rsid wsp:val=&quot;00490F5D&quot;/&gt;&lt;wsp:rsid wsp:val=&quot;004B7E8E&quot;/&gt;&lt;wsp:rsid wsp:val=&quot;004E7F63&quot;/&gt;&lt;wsp:rsid wsp:val=&quot;005869B4&quot;/&gt;&lt;wsp:rsid wsp:val=&quot;005E71F4&quot;/&gt;&lt;wsp:rsid wsp:val=&quot;00653E47&quot;/&gt;&lt;wsp:rsid wsp:val=&quot;006B6735&quot;/&gt;&lt;wsp:rsid wsp:val=&quot;006D2DA7&quot;/&gt;&lt;wsp:rsid wsp:val=&quot;006E0FC1&quot;/&gt;&lt;wsp:rsid wsp:val=&quot;006E3411&quot;/&gt;&lt;wsp:rsid wsp:val=&quot;00707BDD&quot;/&gt;&lt;wsp:rsid wsp:val=&quot;007472A3&quot;/&gt;&lt;wsp:rsid wsp:val=&quot;00754627&quot;/&gt;&lt;wsp:rsid wsp:val=&quot;007B09CF&quot;/&gt;&lt;wsp:rsid wsp:val=&quot;00880404&quot;/&gt;&lt;wsp:rsid wsp:val=&quot;008D69A2&quot;/&gt;&lt;wsp:rsid wsp:val=&quot;00921492&quot;/&gt;&lt;wsp:rsid wsp:val=&quot;00943EB1&quot;/&gt;&lt;wsp:rsid wsp:val=&quot;00954519&quot;/&gt;&lt;wsp:rsid wsp:val=&quot;00A62220&quot;/&gt;&lt;wsp:rsid wsp:val=&quot;00AC05B7&quot;/&gt;&lt;wsp:rsid wsp:val=&quot;00B168B5&quot;/&gt;&lt;wsp:rsid wsp:val=&quot;00B26ADA&quot;/&gt;&lt;wsp:rsid wsp:val=&quot;00BC34D8&quot;/&gt;&lt;wsp:rsid wsp:val=&quot;00BE23C9&quot;/&gt;&lt;wsp:rsid wsp:val=&quot;00BE5568&quot;/&gt;&lt;wsp:rsid wsp:val=&quot;00C4417F&quot;/&gt;&lt;wsp:rsid wsp:val=&quot;00C76A0A&quot;/&gt;&lt;wsp:rsid wsp:val=&quot;00DE5C87&quot;/&gt;&lt;wsp:rsid wsp:val=&quot;00DF3538&quot;/&gt;&lt;wsp:rsid wsp:val=&quot;00E0371A&quot;/&gt;&lt;wsp:rsid wsp:val=&quot;00E36C97&quot;/&gt;&lt;wsp:rsid wsp:val=&quot;00E46AA9&quot;/&gt;&lt;wsp:rsid wsp:val=&quot;00EA28E7&quot;/&gt;&lt;wsp:rsid wsp:val=&quot;00FB6988&quot;/&gt;&lt;wsp:rsid wsp:val=&quot;00FC27F7&quot;/&gt;&lt;/wsp:rsids&gt;&lt;/w:docPr&gt;&lt;w:body&gt;&lt;w:p wsp:rsidR=&quot;00000000&quot; wsp:rsidRDefault=&quot;00151105&quot;&gt;&lt;m:oMathPara&gt;&lt;m:oMath&gt;&lt;m:f&gt;&lt;m:fPr&gt;&lt;m:ctrl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/m:ctrlPr&gt;&lt;/m:fPr&gt;&lt;m:num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1&lt;/m:t&gt;&lt;/m:r&gt;&lt;/m:num&gt;&lt;m:den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2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7" o:title="" chromakey="white"/>
          </v:shape>
        </w:pic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instrText xml:space="preserve"> </w:instrTex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fldChar w:fldCharType="separate"/>
      </w:r>
      <w:r w:rsidRPr="00471F6D">
        <w:pict>
          <v:shape id="_x0000_i1125" type="#_x0000_t75" style="width:9.75pt;height:27.7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2F6099&quot;/&gt;&lt;wsp:rsid wsp:val=&quot;000010ED&quot;/&gt;&lt;wsp:rsid wsp:val=&quot;00025330&quot;/&gt;&lt;wsp:rsid wsp:val=&quot;000A25EB&quot;/&gt;&lt;wsp:rsid wsp:val=&quot;00151105&quot;/&gt;&lt;wsp:rsid wsp:val=&quot;0025041D&quot;/&gt;&lt;wsp:rsid wsp:val=&quot;002E29B5&quot;/&gt;&lt;wsp:rsid wsp:val=&quot;002F6099&quot;/&gt;&lt;wsp:rsid wsp:val=&quot;003A62BC&quot;/&gt;&lt;wsp:rsid wsp:val=&quot;003F725A&quot;/&gt;&lt;wsp:rsid wsp:val=&quot;00406DEF&quot;/&gt;&lt;wsp:rsid wsp:val=&quot;00471F6D&quot;/&gt;&lt;wsp:rsid wsp:val=&quot;00476929&quot;/&gt;&lt;wsp:rsid wsp:val=&quot;00485AA1&quot;/&gt;&lt;wsp:rsid wsp:val=&quot;00490F5D&quot;/&gt;&lt;wsp:rsid wsp:val=&quot;004B7E8E&quot;/&gt;&lt;wsp:rsid wsp:val=&quot;004E7F63&quot;/&gt;&lt;wsp:rsid wsp:val=&quot;005869B4&quot;/&gt;&lt;wsp:rsid wsp:val=&quot;005E71F4&quot;/&gt;&lt;wsp:rsid wsp:val=&quot;00653E47&quot;/&gt;&lt;wsp:rsid wsp:val=&quot;006B6735&quot;/&gt;&lt;wsp:rsid wsp:val=&quot;006D2DA7&quot;/&gt;&lt;wsp:rsid wsp:val=&quot;006E0FC1&quot;/&gt;&lt;wsp:rsid wsp:val=&quot;006E3411&quot;/&gt;&lt;wsp:rsid wsp:val=&quot;00707BDD&quot;/&gt;&lt;wsp:rsid wsp:val=&quot;007472A3&quot;/&gt;&lt;wsp:rsid wsp:val=&quot;00754627&quot;/&gt;&lt;wsp:rsid wsp:val=&quot;007B09CF&quot;/&gt;&lt;wsp:rsid wsp:val=&quot;00880404&quot;/&gt;&lt;wsp:rsid wsp:val=&quot;008D69A2&quot;/&gt;&lt;wsp:rsid wsp:val=&quot;00921492&quot;/&gt;&lt;wsp:rsid wsp:val=&quot;00943EB1&quot;/&gt;&lt;wsp:rsid wsp:val=&quot;00954519&quot;/&gt;&lt;wsp:rsid wsp:val=&quot;00A62220&quot;/&gt;&lt;wsp:rsid wsp:val=&quot;00AC05B7&quot;/&gt;&lt;wsp:rsid wsp:val=&quot;00B168B5&quot;/&gt;&lt;wsp:rsid wsp:val=&quot;00B26ADA&quot;/&gt;&lt;wsp:rsid wsp:val=&quot;00BC34D8&quot;/&gt;&lt;wsp:rsid wsp:val=&quot;00BE23C9&quot;/&gt;&lt;wsp:rsid wsp:val=&quot;00BE5568&quot;/&gt;&lt;wsp:rsid wsp:val=&quot;00C4417F&quot;/&gt;&lt;wsp:rsid wsp:val=&quot;00C76A0A&quot;/&gt;&lt;wsp:rsid wsp:val=&quot;00DE5C87&quot;/&gt;&lt;wsp:rsid wsp:val=&quot;00DF3538&quot;/&gt;&lt;wsp:rsid wsp:val=&quot;00E0371A&quot;/&gt;&lt;wsp:rsid wsp:val=&quot;00E36C97&quot;/&gt;&lt;wsp:rsid wsp:val=&quot;00E46AA9&quot;/&gt;&lt;wsp:rsid wsp:val=&quot;00EA28E7&quot;/&gt;&lt;wsp:rsid wsp:val=&quot;00FB6988&quot;/&gt;&lt;wsp:rsid wsp:val=&quot;00FC27F7&quot;/&gt;&lt;/wsp:rsids&gt;&lt;/w:docPr&gt;&lt;w:body&gt;&lt;w:p wsp:rsidR=&quot;00000000&quot; wsp:rsidRDefault=&quot;00151105&quot;&gt;&lt;m:oMathPara&gt;&lt;m:oMath&gt;&lt;m:f&gt;&lt;m:fPr&gt;&lt;m:ctrl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/m:ctrlPr&gt;&lt;/m:fPr&gt;&lt;m:num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1&lt;/m:t&gt;&lt;/m:r&gt;&lt;/m:num&gt;&lt;m:den&gt;&lt;m:r&gt;&lt;m:rPr&gt;&lt;m:sty m:val=&quot;bi&quot;/&gt;&lt;/m:rPr&gt;&lt;w:rPr&gt;&lt;w:rFonts w:ascii=&quot;Cambria Math&quot; w:fareast=&quot;Times New Roman&quot; w:h-ansi=&quot;Cambria Math&quot;/&gt;&lt;wx:font wx:val=&quot;Cambria Math&quot;/&gt;&lt;w:b/&gt;&lt;w:i/&gt;&lt;w:color w:val=&quot;000000&quot;/&gt;&lt;w:sz w:val=&quot;28&quot;/&gt;&lt;w:sz-cs w:val=&quot;28&quot;/&gt;&lt;w:lang w:fareast=&quot;RU&quot;/&gt;&lt;/w:rPr&gt;&lt;m:t&gt;2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7" o:title="" chromakey="white"/>
          </v:shape>
        </w:pict>
      </w:r>
      <w:r w:rsidRPr="00471F6D">
        <w:rPr>
          <w:rFonts w:ascii="Times New Roman" w:hAnsi="Times New Roman"/>
          <w:b/>
          <w:color w:val="000000"/>
          <w:sz w:val="28"/>
          <w:szCs w:val="28"/>
          <w:lang w:eastAsia="ru-RU"/>
        </w:rPr>
        <w:fldChar w:fldCharType="end"/>
      </w:r>
    </w:p>
    <w:p w:rsidR="00AC61E0" w:rsidRPr="00B26ADA" w:rsidRDefault="00AC61E0" w:rsidP="00A6222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6E0FC1" w:rsidRDefault="00AC61E0" w:rsidP="006E0FC1">
      <w:pPr>
        <w:shd w:val="clear" w:color="auto" w:fill="FFFFFF"/>
        <w:spacing w:before="120" w:after="120" w:line="240" w:lineRule="auto"/>
        <w:jc w:val="both"/>
        <w:rPr>
          <w:rFonts w:ascii="Verdana" w:hAnsi="Verdana"/>
          <w:color w:val="000000"/>
          <w:sz w:val="28"/>
          <w:szCs w:val="28"/>
          <w:lang w:eastAsia="ru-RU"/>
        </w:rPr>
      </w:pPr>
      <w:r w:rsidRPr="006E0F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15. </w:t>
      </w:r>
      <w:r w:rsidRPr="006E0FC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Теория графов является разделом:</w:t>
      </w:r>
    </w:p>
    <w:p w:rsidR="00AC61E0" w:rsidRPr="006E0FC1" w:rsidRDefault="00AC61E0" w:rsidP="006E0FC1">
      <w:pPr>
        <w:shd w:val="clear" w:color="auto" w:fill="FFFFFF"/>
        <w:spacing w:before="120" w:after="120" w:line="240" w:lineRule="auto"/>
        <w:jc w:val="both"/>
        <w:rPr>
          <w:rFonts w:ascii="Verdana" w:hAnsi="Verdana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а) </w:t>
      </w:r>
      <w:r w:rsidRPr="006E0FC1">
        <w:rPr>
          <w:rFonts w:ascii="Times New Roman" w:hAnsi="Times New Roman"/>
          <w:iCs/>
          <w:color w:val="000000"/>
          <w:sz w:val="28"/>
          <w:szCs w:val="28"/>
          <w:lang w:eastAsia="ru-RU"/>
        </w:rPr>
        <w:t>элементарной математики</w:t>
      </w:r>
    </w:p>
    <w:p w:rsidR="00AC61E0" w:rsidRPr="006E0FC1" w:rsidRDefault="00AC61E0" w:rsidP="006E0FC1">
      <w:pPr>
        <w:shd w:val="clear" w:color="auto" w:fill="FFFFFF"/>
        <w:spacing w:before="120" w:after="120" w:line="240" w:lineRule="auto"/>
        <w:jc w:val="both"/>
        <w:rPr>
          <w:rFonts w:ascii="Verdana" w:hAnsi="Verdana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б) </w:t>
      </w:r>
      <w:r w:rsidRPr="006E0FC1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дискретной математики</w:t>
      </w:r>
    </w:p>
    <w:p w:rsidR="00AC61E0" w:rsidRPr="006E0FC1" w:rsidRDefault="00AC61E0" w:rsidP="006E0FC1">
      <w:pPr>
        <w:shd w:val="clear" w:color="auto" w:fill="FFFFFF"/>
        <w:spacing w:before="120" w:after="120" w:line="240" w:lineRule="auto"/>
        <w:jc w:val="both"/>
        <w:rPr>
          <w:rFonts w:ascii="Verdana" w:hAnsi="Verdana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в) </w:t>
      </w:r>
      <w:r w:rsidRPr="006E0FC1">
        <w:rPr>
          <w:rFonts w:ascii="Times New Roman" w:hAnsi="Times New Roman"/>
          <w:iCs/>
          <w:color w:val="000000"/>
          <w:sz w:val="28"/>
          <w:szCs w:val="28"/>
          <w:lang w:eastAsia="ru-RU"/>
        </w:rPr>
        <w:t>математического анализа</w:t>
      </w:r>
    </w:p>
    <w:p w:rsidR="00AC61E0" w:rsidRPr="006E0FC1" w:rsidRDefault="00AC61E0" w:rsidP="006E0FC1">
      <w:pPr>
        <w:shd w:val="clear" w:color="auto" w:fill="FFFFFF"/>
        <w:spacing w:before="120" w:after="120" w:line="240" w:lineRule="auto"/>
        <w:jc w:val="both"/>
        <w:rPr>
          <w:rFonts w:ascii="Verdana" w:hAnsi="Verdana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г) </w:t>
      </w:r>
      <w:r w:rsidRPr="006E0FC1">
        <w:rPr>
          <w:rFonts w:ascii="Times New Roman" w:hAnsi="Times New Roman"/>
          <w:iCs/>
          <w:color w:val="000000"/>
          <w:sz w:val="28"/>
          <w:szCs w:val="28"/>
          <w:lang w:eastAsia="ru-RU"/>
        </w:rPr>
        <w:t>экономического анализа</w:t>
      </w:r>
    </w:p>
    <w:p w:rsidR="00AC61E0" w:rsidRPr="00B26ADA" w:rsidRDefault="00AC61E0" w:rsidP="00B26AD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6E0FC1" w:rsidRDefault="00AC61E0" w:rsidP="00754627">
      <w:pPr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16. 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Чем отличается дуга от ребра графа?</w:t>
      </w:r>
    </w:p>
    <w:p w:rsidR="00AC61E0" w:rsidRPr="006E0FC1" w:rsidRDefault="00AC61E0" w:rsidP="00754627">
      <w:pPr>
        <w:spacing w:after="390" w:line="240" w:lineRule="auto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дуга и ребро — это одно и то же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б</w:t>
      </w:r>
      <w:r w:rsidRPr="006E0FC1">
        <w:rPr>
          <w:rFonts w:ascii="Times New Roman" w:hAnsi="Times New Roman"/>
          <w:b/>
          <w:color w:val="333333"/>
          <w:sz w:val="28"/>
          <w:szCs w:val="28"/>
          <w:lang w:eastAsia="ru-RU"/>
        </w:rPr>
        <w:t>) дуга — направленная линия, ребро — ненаправленная линия</w:t>
      </w:r>
      <w:r w:rsidRPr="006E0FC1">
        <w:rPr>
          <w:rFonts w:ascii="Times New Roman" w:hAnsi="Times New Roman"/>
          <w:b/>
          <w:color w:val="333333"/>
          <w:sz w:val="28"/>
          <w:szCs w:val="28"/>
          <w:lang w:eastAsia="ru-RU"/>
        </w:rPr>
        <w:br/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ребро — направленная лини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я, дуга — ненаправленная линия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br/>
        <w:t>г</w:t>
      </w:r>
      <w:r w:rsidRPr="006E0FC1">
        <w:rPr>
          <w:rFonts w:ascii="Times New Roman" w:hAnsi="Times New Roman"/>
          <w:color w:val="333333"/>
          <w:sz w:val="28"/>
          <w:szCs w:val="28"/>
          <w:lang w:eastAsia="ru-RU"/>
        </w:rPr>
        <w:t>) все утверждения не верны</w:t>
      </w:r>
    </w:p>
    <w:p w:rsidR="00AC61E0" w:rsidRPr="00490F5D" w:rsidRDefault="00AC61E0" w:rsidP="00C4417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Блок 2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>
        <w:rPr>
          <w:iCs/>
          <w:color w:val="000000"/>
          <w:sz w:val="28"/>
          <w:szCs w:val="28"/>
        </w:rPr>
        <w:t xml:space="preserve">17. </w:t>
      </w:r>
      <w:r w:rsidRPr="00EA28E7">
        <w:rPr>
          <w:color w:val="111115"/>
          <w:sz w:val="28"/>
          <w:szCs w:val="28"/>
          <w:shd w:val="clear" w:color="auto" w:fill="FFFFFF"/>
        </w:rPr>
        <w:t xml:space="preserve">Графом называется… </w:t>
      </w:r>
    </w:p>
    <w:p w:rsidR="00AC61E0" w:rsidRPr="00EA28E7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b/>
          <w:color w:val="111115"/>
          <w:sz w:val="28"/>
          <w:szCs w:val="28"/>
          <w:shd w:val="clear" w:color="auto" w:fill="FFFFFF"/>
        </w:rPr>
      </w:pPr>
      <w:r w:rsidRPr="00EA28E7">
        <w:rPr>
          <w:b/>
          <w:color w:val="111115"/>
          <w:sz w:val="28"/>
          <w:szCs w:val="28"/>
          <w:shd w:val="clear" w:color="auto" w:fill="FFFFFF"/>
        </w:rPr>
        <w:t xml:space="preserve">а) пара двух конечных множеств: множество точек и множество линий, соединяющих некоторые пары точек; 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>
        <w:rPr>
          <w:color w:val="111115"/>
          <w:sz w:val="28"/>
          <w:szCs w:val="28"/>
          <w:shd w:val="clear" w:color="auto" w:fill="FFFFFF"/>
        </w:rPr>
        <w:t>б</w:t>
      </w:r>
      <w:r w:rsidRPr="00EA28E7">
        <w:rPr>
          <w:color w:val="111115"/>
          <w:sz w:val="28"/>
          <w:szCs w:val="28"/>
          <w:shd w:val="clear" w:color="auto" w:fill="FFFFFF"/>
        </w:rPr>
        <w:t xml:space="preserve">)пара двух бесконечных множеств: множество точек и множество линий, соединяющих некоторые пары точек; 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>
        <w:rPr>
          <w:color w:val="111115"/>
          <w:sz w:val="28"/>
          <w:szCs w:val="28"/>
          <w:shd w:val="clear" w:color="auto" w:fill="FFFFFF"/>
        </w:rPr>
        <w:t>в</w:t>
      </w:r>
      <w:r w:rsidRPr="00EA28E7">
        <w:rPr>
          <w:color w:val="111115"/>
          <w:sz w:val="28"/>
          <w:szCs w:val="28"/>
          <w:shd w:val="clear" w:color="auto" w:fill="FFFFFF"/>
        </w:rPr>
        <w:t xml:space="preserve">)множество линий, соединяющих некоторые пары точек; 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>
        <w:rPr>
          <w:color w:val="111115"/>
          <w:sz w:val="28"/>
          <w:szCs w:val="28"/>
          <w:shd w:val="clear" w:color="auto" w:fill="FFFFFF"/>
        </w:rPr>
        <w:t>г</w:t>
      </w:r>
      <w:r w:rsidRPr="00EA28E7">
        <w:rPr>
          <w:color w:val="111115"/>
          <w:sz w:val="28"/>
          <w:szCs w:val="28"/>
          <w:shd w:val="clear" w:color="auto" w:fill="FFFFFF"/>
        </w:rPr>
        <w:t xml:space="preserve">)пара двух конечных множеств: множество точек и множество линий. 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>
        <w:rPr>
          <w:color w:val="111115"/>
          <w:sz w:val="28"/>
          <w:szCs w:val="28"/>
          <w:shd w:val="clear" w:color="auto" w:fill="FFFFFF"/>
        </w:rPr>
        <w:t xml:space="preserve">18. </w:t>
      </w:r>
      <w:r w:rsidRPr="00EA28E7">
        <w:rPr>
          <w:color w:val="111115"/>
          <w:sz w:val="28"/>
          <w:szCs w:val="28"/>
          <w:shd w:val="clear" w:color="auto" w:fill="FFFFFF"/>
        </w:rPr>
        <w:t xml:space="preserve"> Точки графа называются… </w:t>
      </w:r>
    </w:p>
    <w:p w:rsidR="00AC61E0" w:rsidRPr="00EA28E7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b/>
          <w:color w:val="111115"/>
          <w:sz w:val="28"/>
          <w:szCs w:val="28"/>
          <w:shd w:val="clear" w:color="auto" w:fill="FFFFFF"/>
        </w:rPr>
      </w:pPr>
      <w:r w:rsidRPr="00EA28E7">
        <w:rPr>
          <w:b/>
          <w:color w:val="111115"/>
          <w:sz w:val="28"/>
          <w:szCs w:val="28"/>
          <w:shd w:val="clear" w:color="auto" w:fill="FFFFFF"/>
        </w:rPr>
        <w:t xml:space="preserve">а) узлами 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>
        <w:rPr>
          <w:color w:val="111115"/>
          <w:sz w:val="28"/>
          <w:szCs w:val="28"/>
          <w:shd w:val="clear" w:color="auto" w:fill="FFFFFF"/>
        </w:rPr>
        <w:t>б</w:t>
      </w:r>
      <w:r w:rsidRPr="00EA28E7">
        <w:rPr>
          <w:color w:val="111115"/>
          <w:sz w:val="28"/>
          <w:szCs w:val="28"/>
          <w:shd w:val="clear" w:color="auto" w:fill="FFFFFF"/>
        </w:rPr>
        <w:t xml:space="preserve">) ребрами 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>
        <w:rPr>
          <w:color w:val="111115"/>
          <w:sz w:val="28"/>
          <w:szCs w:val="28"/>
          <w:shd w:val="clear" w:color="auto" w:fill="FFFFFF"/>
        </w:rPr>
        <w:t>в) вершинами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>
        <w:rPr>
          <w:color w:val="111115"/>
          <w:sz w:val="28"/>
          <w:szCs w:val="28"/>
          <w:shd w:val="clear" w:color="auto" w:fill="FFFFFF"/>
        </w:rPr>
        <w:t>г) петлей</w:t>
      </w:r>
    </w:p>
    <w:p w:rsidR="00AC61E0" w:rsidRDefault="00AC61E0" w:rsidP="00E36C9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</w:p>
    <w:p w:rsidR="00AC61E0" w:rsidRDefault="00AC61E0" w:rsidP="00EA28E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>
        <w:rPr>
          <w:color w:val="111115"/>
          <w:sz w:val="28"/>
          <w:szCs w:val="28"/>
          <w:shd w:val="clear" w:color="auto" w:fill="FFFFFF"/>
        </w:rPr>
        <w:t xml:space="preserve">19. </w:t>
      </w:r>
      <w:r w:rsidRPr="00EA28E7">
        <w:rPr>
          <w:color w:val="111115"/>
          <w:sz w:val="28"/>
          <w:szCs w:val="28"/>
          <w:shd w:val="clear" w:color="auto" w:fill="FFFFFF"/>
        </w:rPr>
        <w:t>Линии графа называются… </w:t>
      </w:r>
    </w:p>
    <w:p w:rsidR="00AC61E0" w:rsidRDefault="00AC61E0" w:rsidP="00EA28E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 w:rsidRPr="00EA28E7">
        <w:rPr>
          <w:b/>
          <w:color w:val="111115"/>
          <w:sz w:val="28"/>
          <w:szCs w:val="28"/>
          <w:shd w:val="clear" w:color="auto" w:fill="FFFFFF"/>
        </w:rPr>
        <w:t>а) ребрами</w:t>
      </w:r>
    </w:p>
    <w:p w:rsidR="00AC61E0" w:rsidRDefault="00AC61E0" w:rsidP="00EA28E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>
        <w:rPr>
          <w:color w:val="111115"/>
          <w:sz w:val="28"/>
          <w:szCs w:val="28"/>
          <w:shd w:val="clear" w:color="auto" w:fill="FFFFFF"/>
        </w:rPr>
        <w:t>б) петлей</w:t>
      </w:r>
    </w:p>
    <w:p w:rsidR="00AC61E0" w:rsidRDefault="00AC61E0" w:rsidP="00EA28E7">
      <w:pPr>
        <w:pStyle w:val="NormalWeb"/>
        <w:shd w:val="clear" w:color="auto" w:fill="FFFFFF"/>
        <w:spacing w:before="0" w:beforeAutospacing="0" w:after="0" w:afterAutospacing="0"/>
        <w:rPr>
          <w:b/>
          <w:color w:val="111115"/>
          <w:sz w:val="28"/>
          <w:szCs w:val="28"/>
          <w:shd w:val="clear" w:color="auto" w:fill="FFFFFF"/>
        </w:rPr>
      </w:pPr>
      <w:r>
        <w:rPr>
          <w:b/>
          <w:color w:val="111115"/>
          <w:sz w:val="28"/>
          <w:szCs w:val="28"/>
          <w:shd w:val="clear" w:color="auto" w:fill="FFFFFF"/>
        </w:rPr>
        <w:t xml:space="preserve">в) </w:t>
      </w:r>
      <w:r>
        <w:rPr>
          <w:color w:val="111115"/>
          <w:sz w:val="28"/>
          <w:szCs w:val="28"/>
          <w:shd w:val="clear" w:color="auto" w:fill="FFFFFF"/>
        </w:rPr>
        <w:t>вершинами</w:t>
      </w:r>
    </w:p>
    <w:p w:rsidR="00AC61E0" w:rsidRDefault="00AC61E0" w:rsidP="00EA28E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  <w:r>
        <w:rPr>
          <w:color w:val="111115"/>
          <w:sz w:val="28"/>
          <w:szCs w:val="28"/>
          <w:shd w:val="clear" w:color="auto" w:fill="FFFFFF"/>
        </w:rPr>
        <w:t>г) узлами</w:t>
      </w:r>
    </w:p>
    <w:p w:rsidR="00AC61E0" w:rsidRDefault="00AC61E0" w:rsidP="00EA28E7">
      <w:pPr>
        <w:pStyle w:val="NormalWeb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shd w:val="clear" w:color="auto" w:fill="FFFFFF"/>
        </w:rPr>
      </w:pPr>
    </w:p>
    <w:p w:rsidR="00AC61E0" w:rsidRPr="00EA28E7" w:rsidRDefault="00AC61E0" w:rsidP="00EA28E7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111115"/>
          <w:sz w:val="28"/>
          <w:szCs w:val="28"/>
          <w:shd w:val="clear" w:color="auto" w:fill="FFFFFF"/>
        </w:rPr>
        <w:t xml:space="preserve">20. </w:t>
      </w:r>
      <w:r w:rsidRPr="00EA28E7">
        <w:rPr>
          <w:color w:val="000000"/>
          <w:sz w:val="28"/>
          <w:szCs w:val="28"/>
        </w:rPr>
        <w:t>Интервал сходимости некоторого степенного ряда имеет вид (–5; 5). Причем, при </w:t>
      </w:r>
      <w:r w:rsidRPr="00EA28E7">
        <w:rPr>
          <w:i/>
          <w:iCs/>
          <w:color w:val="000000"/>
          <w:sz w:val="28"/>
          <w:szCs w:val="28"/>
        </w:rPr>
        <w:t>х</w:t>
      </w:r>
      <w:r w:rsidRPr="00EA28E7">
        <w:rPr>
          <w:color w:val="000000"/>
          <w:sz w:val="28"/>
          <w:szCs w:val="28"/>
        </w:rPr>
        <w:t> = –5 и </w:t>
      </w:r>
      <w:r w:rsidRPr="00EA28E7">
        <w:rPr>
          <w:i/>
          <w:iCs/>
          <w:color w:val="000000"/>
          <w:sz w:val="28"/>
          <w:szCs w:val="28"/>
        </w:rPr>
        <w:t>х</w:t>
      </w:r>
      <w:r w:rsidRPr="00EA28E7">
        <w:rPr>
          <w:color w:val="000000"/>
          <w:sz w:val="28"/>
          <w:szCs w:val="28"/>
        </w:rPr>
        <w:t> = 5 соответствующие числовые ряды сходятся. Тогда область сходимости имеет вид:</w:t>
      </w:r>
    </w:p>
    <w:p w:rsidR="00AC61E0" w:rsidRPr="00EA28E7" w:rsidRDefault="00AC61E0" w:rsidP="00EA28E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EA28E7">
        <w:rPr>
          <w:rFonts w:ascii="Times New Roman" w:hAnsi="Times New Roman"/>
          <w:color w:val="000000"/>
          <w:sz w:val="28"/>
          <w:szCs w:val="28"/>
          <w:lang w:eastAsia="ru-RU"/>
        </w:rPr>
        <w:t>) (–5; 5);</w:t>
      </w:r>
    </w:p>
    <w:p w:rsidR="00AC61E0" w:rsidRPr="00EA28E7" w:rsidRDefault="00AC61E0" w:rsidP="00EA28E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EA28E7">
        <w:rPr>
          <w:rFonts w:ascii="Times New Roman" w:hAnsi="Times New Roman"/>
          <w:color w:val="000000"/>
          <w:sz w:val="28"/>
          <w:szCs w:val="28"/>
          <w:lang w:eastAsia="ru-RU"/>
        </w:rPr>
        <w:t>) [–5; 5);</w:t>
      </w:r>
    </w:p>
    <w:p w:rsidR="00AC61E0" w:rsidRPr="00EA28E7" w:rsidRDefault="00AC61E0" w:rsidP="00EA28E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в</w:t>
      </w:r>
      <w:r w:rsidRPr="00EA28E7">
        <w:rPr>
          <w:rFonts w:ascii="Times New Roman" w:hAnsi="Times New Roman"/>
          <w:b/>
          <w:color w:val="000000"/>
          <w:sz w:val="28"/>
          <w:szCs w:val="28"/>
          <w:lang w:eastAsia="ru-RU"/>
        </w:rPr>
        <w:t>) [–5; 5];</w:t>
      </w:r>
    </w:p>
    <w:p w:rsidR="00AC61E0" w:rsidRDefault="00AC61E0" w:rsidP="00EA28E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EA28E7">
        <w:rPr>
          <w:rFonts w:ascii="Times New Roman" w:hAnsi="Times New Roman"/>
          <w:color w:val="000000"/>
          <w:sz w:val="28"/>
          <w:szCs w:val="28"/>
          <w:lang w:eastAsia="ru-RU"/>
        </w:rPr>
        <w:t>) (–5; 5]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61E0" w:rsidRDefault="00AC61E0" w:rsidP="00EA28E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707BDD" w:rsidRDefault="00AC61E0" w:rsidP="00406DE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21. </w:t>
      </w:r>
      <w:r w:rsidRPr="00707BDD">
        <w:rPr>
          <w:rFonts w:ascii="Times New Roman" w:hAnsi="Times New Roman"/>
          <w:sz w:val="28"/>
          <w:szCs w:val="28"/>
          <w:lang w:eastAsia="ru-RU"/>
        </w:rPr>
        <w:t>В футбольной команде 11 человек. Необходимо выбрать капитана и его заместителя. Сколькими способами это можно сделать?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06D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а) </w:t>
      </w:r>
      <w:r w:rsidRPr="00707BDD">
        <w:rPr>
          <w:rFonts w:ascii="Times New Roman" w:hAnsi="Times New Roman"/>
          <w:b/>
          <w:bCs/>
          <w:sz w:val="28"/>
          <w:szCs w:val="28"/>
          <w:lang w:eastAsia="ru-RU"/>
        </w:rPr>
        <w:t>110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707BDD">
        <w:rPr>
          <w:rFonts w:ascii="Times New Roman" w:hAnsi="Times New Roman"/>
          <w:sz w:val="28"/>
          <w:szCs w:val="28"/>
          <w:lang w:eastAsia="ru-RU"/>
        </w:rPr>
        <w:t>160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707BDD">
        <w:rPr>
          <w:rFonts w:ascii="Times New Roman" w:hAnsi="Times New Roman"/>
          <w:sz w:val="28"/>
          <w:szCs w:val="28"/>
          <w:lang w:eastAsia="ru-RU"/>
        </w:rPr>
        <w:t>121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707BDD">
        <w:rPr>
          <w:rFonts w:ascii="Times New Roman" w:hAnsi="Times New Roman"/>
          <w:sz w:val="28"/>
          <w:szCs w:val="28"/>
          <w:lang w:eastAsia="ru-RU"/>
        </w:rPr>
        <w:t>11</w:t>
      </w:r>
    </w:p>
    <w:p w:rsidR="00AC61E0" w:rsidRDefault="00AC61E0" w:rsidP="00406DE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61E0" w:rsidRPr="00707BDD" w:rsidRDefault="00AC61E0" w:rsidP="00406DE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041D">
        <w:rPr>
          <w:rFonts w:ascii="Times New Roman" w:hAnsi="Times New Roman"/>
          <w:bCs/>
          <w:sz w:val="28"/>
          <w:szCs w:val="28"/>
          <w:lang w:eastAsia="ru-RU"/>
        </w:rPr>
        <w:t>22.</w:t>
      </w:r>
      <w:r w:rsidRPr="00707BDD">
        <w:rPr>
          <w:rFonts w:ascii="Times New Roman" w:hAnsi="Times New Roman"/>
          <w:sz w:val="28"/>
          <w:szCs w:val="28"/>
          <w:lang w:eastAsia="ru-RU"/>
        </w:rPr>
        <w:t>В корзине лежат грибы, среди которых 10% белых и 40% рыжих. Какова вероятность того, что выбранный гриб белый или рыжий?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06D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а) </w:t>
      </w:r>
      <w:r w:rsidRPr="00707BDD">
        <w:rPr>
          <w:rFonts w:ascii="Times New Roman" w:hAnsi="Times New Roman"/>
          <w:b/>
          <w:bCs/>
          <w:sz w:val="28"/>
          <w:szCs w:val="28"/>
          <w:lang w:eastAsia="ru-RU"/>
        </w:rPr>
        <w:t>0.5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707BDD">
        <w:rPr>
          <w:rFonts w:ascii="Times New Roman" w:hAnsi="Times New Roman"/>
          <w:sz w:val="28"/>
          <w:szCs w:val="28"/>
          <w:lang w:eastAsia="ru-RU"/>
        </w:rPr>
        <w:t>0.1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707BDD">
        <w:rPr>
          <w:rFonts w:ascii="Times New Roman" w:hAnsi="Times New Roman"/>
          <w:sz w:val="28"/>
          <w:szCs w:val="28"/>
          <w:lang w:eastAsia="ru-RU"/>
        </w:rPr>
        <w:t>0.4</w:t>
      </w:r>
    </w:p>
    <w:p w:rsidR="00AC61E0" w:rsidRPr="00707BDD" w:rsidRDefault="00AC61E0" w:rsidP="00406DE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06DEF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707BDD">
        <w:rPr>
          <w:rFonts w:ascii="Times New Roman" w:hAnsi="Times New Roman"/>
          <w:sz w:val="28"/>
          <w:szCs w:val="28"/>
          <w:lang w:eastAsia="ru-RU"/>
        </w:rPr>
        <w:t>0.04</w:t>
      </w:r>
    </w:p>
    <w:p w:rsidR="00AC61E0" w:rsidRPr="00EA28E7" w:rsidRDefault="00AC61E0" w:rsidP="00EA28E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041D">
        <w:rPr>
          <w:rFonts w:ascii="Times New Roman" w:hAnsi="Times New Roman"/>
          <w:color w:val="111115"/>
          <w:sz w:val="28"/>
          <w:szCs w:val="28"/>
          <w:shd w:val="clear" w:color="auto" w:fill="FFFFFF"/>
        </w:rPr>
        <w:t xml:space="preserve">23. </w:t>
      </w:r>
      <w:r w:rsidRPr="0025041D">
        <w:rPr>
          <w:rFonts w:ascii="Times New Roman" w:hAnsi="Times New Roman"/>
          <w:color w:val="000000"/>
          <w:sz w:val="28"/>
          <w:szCs w:val="28"/>
          <w:lang w:eastAsia="ru-RU"/>
        </w:rPr>
        <w:t>Если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62" o:spid="_x0000_i1126" type="#_x0000_t75" alt="https://fsd.videouroki.net/html/2020/07/01/v_5efbfa5ed70c2/99756380_19.png" style="width:96.75pt;height:15pt;visibility:visible">
            <v:imagedata r:id="rId98" o:title=""/>
          </v:shape>
        </w:pict>
      </w:r>
      <w:r w:rsidRPr="0025041D">
        <w:rPr>
          <w:rFonts w:ascii="Times New Roman" w:hAnsi="Times New Roman"/>
          <w:color w:val="000000"/>
          <w:sz w:val="28"/>
          <w:szCs w:val="28"/>
          <w:lang w:eastAsia="ru-RU"/>
        </w:rPr>
        <w:t> , то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61" o:spid="_x0000_i1127" type="#_x0000_t75" alt="https://fsd.videouroki.net/html/2020/07/01/v_5efbfa5ed70c2/99756380_20.png" style="width:51pt;height:31.5pt;visibility:visible">
            <v:imagedata r:id="rId99" o:title=""/>
          </v:shape>
        </w:pic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25041D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а) 2;</w: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041D">
        <w:rPr>
          <w:rFonts w:ascii="Times New Roman" w:hAnsi="Times New Roman"/>
          <w:iCs/>
          <w:color w:val="000000"/>
          <w:sz w:val="28"/>
          <w:szCs w:val="28"/>
          <w:lang w:eastAsia="ru-RU"/>
        </w:rPr>
        <w:t>б) 1;</w: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041D">
        <w:rPr>
          <w:rFonts w:ascii="Times New Roman" w:hAnsi="Times New Roman"/>
          <w:iCs/>
          <w:color w:val="000000"/>
          <w:sz w:val="28"/>
          <w:szCs w:val="28"/>
          <w:lang w:eastAsia="ru-RU"/>
        </w:rPr>
        <w:t>в) 0;</w: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041D">
        <w:rPr>
          <w:rFonts w:ascii="Times New Roman" w:hAnsi="Times New Roman"/>
          <w:iCs/>
          <w:color w:val="000000"/>
          <w:sz w:val="28"/>
          <w:szCs w:val="28"/>
          <w:lang w:eastAsia="ru-RU"/>
        </w:rPr>
        <w:t>г) -1.</w: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24</w:t>
      </w:r>
      <w:r w:rsidRPr="0025041D">
        <w:rPr>
          <w:rFonts w:ascii="Times New Roman" w:hAnsi="Times New Roman"/>
          <w:color w:val="000000"/>
          <w:sz w:val="28"/>
          <w:szCs w:val="28"/>
          <w:lang w:eastAsia="ru-RU"/>
        </w:rPr>
        <w:t>. Если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60" o:spid="_x0000_i1128" type="#_x0000_t75" alt="https://fsd.videouroki.net/html/2020/07/01/v_5efbfa5ed70c2/99756380_21.png" style="width:84pt;height:15.75pt;visibility:visible">
            <v:imagedata r:id="rId100" o:title=""/>
          </v:shape>
        </w:pict>
      </w:r>
      <w:r w:rsidRPr="0025041D">
        <w:rPr>
          <w:rFonts w:ascii="Times New Roman" w:hAnsi="Times New Roman"/>
          <w:color w:val="000000"/>
          <w:sz w:val="28"/>
          <w:szCs w:val="28"/>
          <w:lang w:eastAsia="ru-RU"/>
        </w:rPr>
        <w:t> , то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59" o:spid="_x0000_i1129" type="#_x0000_t75" alt="https://fsd.videouroki.net/html/2020/07/01/v_5efbfa5ed70c2/99756380_22.png" style="width:51pt;height:31.5pt;visibility:visible">
            <v:imagedata r:id="rId101" o:title=""/>
          </v:shape>
        </w:pic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а</w:t>
      </w:r>
      <w:r w:rsidRPr="0025041D">
        <w:rPr>
          <w:rFonts w:ascii="Times New Roman" w:hAnsi="Times New Roman"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58" o:spid="_x0000_i1130" type="#_x0000_t75" alt="https://fsd.videouroki.net/html/2020/07/01/v_5efbfa5ed70c2/99756380_23.png" style="width:24pt;height:28.5pt;visibility:visible">
            <v:imagedata r:id="rId102" o:title=""/>
          </v:shape>
        </w:pict>
      </w:r>
      <w:r w:rsidRPr="0025041D">
        <w:rPr>
          <w:rFonts w:ascii="Times New Roman" w:hAnsi="Times New Roman"/>
          <w:iCs/>
          <w:color w:val="000000"/>
          <w:sz w:val="28"/>
          <w:szCs w:val="28"/>
          <w:lang w:eastAsia="ru-RU"/>
        </w:rPr>
        <w:t>;</w: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б</w:t>
      </w:r>
      <w:r w:rsidRPr="0025041D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57" o:spid="_x0000_i1131" type="#_x0000_t75" alt="https://fsd.videouroki.net/html/2020/07/01/v_5efbfa5ed70c2/99756380_24.png" style="width:27.75pt;height:30pt;visibility:visible">
            <v:imagedata r:id="rId103" o:title=""/>
          </v:shape>
        </w:pict>
      </w:r>
      <w:r w:rsidRPr="0025041D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;</w:t>
      </w:r>
    </w:p>
    <w:p w:rsidR="00AC61E0" w:rsidRPr="0025041D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в</w:t>
      </w:r>
      <w:r w:rsidRPr="0025041D">
        <w:rPr>
          <w:rFonts w:ascii="Times New Roman" w:hAnsi="Times New Roman"/>
          <w:iCs/>
          <w:color w:val="000000"/>
          <w:sz w:val="28"/>
          <w:szCs w:val="28"/>
          <w:lang w:eastAsia="ru-RU"/>
        </w:rPr>
        <w:t>)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56" o:spid="_x0000_i1132" type="#_x0000_t75" alt="https://fsd.videouroki.net/html/2020/07/01/v_5efbfa5ed70c2/99756380_25.png" style="width:15.75pt;height:28.5pt;visibility:visible">
            <v:imagedata r:id="rId104" o:title=""/>
          </v:shape>
        </w:pict>
      </w:r>
      <w:r w:rsidRPr="0025041D">
        <w:rPr>
          <w:rFonts w:ascii="Times New Roman" w:hAnsi="Times New Roman"/>
          <w:iCs/>
          <w:color w:val="000000"/>
          <w:sz w:val="28"/>
          <w:szCs w:val="28"/>
          <w:lang w:eastAsia="ru-RU"/>
        </w:rPr>
        <w:t>;</w:t>
      </w:r>
    </w:p>
    <w:p w:rsidR="00AC61E0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г</w:t>
      </w:r>
      <w:r w:rsidRPr="0025041D">
        <w:rPr>
          <w:rFonts w:ascii="Times New Roman" w:hAnsi="Times New Roman"/>
          <w:iCs/>
          <w:color w:val="000000"/>
          <w:sz w:val="28"/>
          <w:szCs w:val="28"/>
          <w:lang w:eastAsia="ru-RU"/>
        </w:rPr>
        <w:t>)  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0</w:t>
      </w:r>
    </w:p>
    <w:p w:rsidR="00AC61E0" w:rsidRDefault="00AC61E0" w:rsidP="0025041D">
      <w:pPr>
        <w:shd w:val="clear" w:color="auto" w:fill="FFFFFF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:rsidR="00AC61E0" w:rsidRPr="00990F72" w:rsidRDefault="00AC61E0" w:rsidP="00FB6988">
      <w:pPr>
        <w:pStyle w:val="NormalWeb"/>
        <w:spacing w:before="150" w:beforeAutospacing="0" w:after="150" w:afterAutospacing="0"/>
        <w:ind w:left="150" w:right="15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25. </w:t>
      </w:r>
      <w:r w:rsidRPr="00FB6988">
        <w:rPr>
          <w:color w:val="000000"/>
          <w:sz w:val="28"/>
          <w:szCs w:val="28"/>
        </w:rPr>
        <w:t>Исследовать ряд на сходимость </w:t>
      </w:r>
      <w:r w:rsidRPr="00471F6D">
        <w:rPr>
          <w:noProof/>
          <w:color w:val="000000"/>
          <w:sz w:val="28"/>
          <w:szCs w:val="28"/>
        </w:rPr>
        <w:pict>
          <v:shape id="Рисунок 124" o:spid="_x0000_i1133" type="#_x0000_t75" alt="http://mathprofi.ru/g/priznak_dalambera_priznaki_koshi_clip_image040.gif" style="width:63.75pt;height:35.25pt;visibility:visible">
            <v:imagedata r:id="rId105" o:title=""/>
          </v:shape>
        </w:pict>
      </w:r>
      <w:r w:rsidRPr="00FB6988">
        <w:rPr>
          <w:color w:val="000000"/>
          <w:sz w:val="28"/>
          <w:szCs w:val="28"/>
        </w:rPr>
        <w:br/>
      </w:r>
    </w:p>
    <w:p w:rsidR="00AC61E0" w:rsidRPr="00FB6988" w:rsidRDefault="00AC61E0" w:rsidP="00FB6988">
      <w:pPr>
        <w:pStyle w:val="NormalWeb"/>
        <w:spacing w:before="150" w:beforeAutospacing="0" w:after="150" w:afterAutospacing="0"/>
        <w:ind w:left="150" w:right="150"/>
        <w:rPr>
          <w:color w:val="000000"/>
          <w:sz w:val="28"/>
          <w:szCs w:val="28"/>
        </w:rPr>
      </w:pPr>
      <w:r w:rsidRPr="00FB6988">
        <w:rPr>
          <w:color w:val="000000"/>
          <w:sz w:val="28"/>
          <w:szCs w:val="28"/>
        </w:rPr>
        <w:t>Мы видим, что в общем члене ряда у нас есть </w:t>
      </w:r>
      <w:r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  <w:vertAlign w:val="superscript"/>
          <w:lang w:val="en-US"/>
        </w:rPr>
        <w:t>n</w:t>
      </w:r>
      <w:r w:rsidRPr="00FB6988">
        <w:rPr>
          <w:color w:val="000000"/>
          <w:sz w:val="28"/>
          <w:szCs w:val="28"/>
        </w:rPr>
        <w:t>, а это верная предпосылка того, что нужно использовать признак Даламбера.</w:t>
      </w:r>
    </w:p>
    <w:p w:rsidR="00AC61E0" w:rsidRPr="00FB6988" w:rsidRDefault="00AC61E0" w:rsidP="00FB698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Используем признак Даламбера: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22" o:spid="_x0000_i1134" type="#_x0000_t75" alt="http://mathprofi.ru/g/priznak_dalambera_priznaki_koshi_clip_image044.gif" style="width:336pt;height:168pt;visibility:visible">
            <v:imagedata r:id="rId106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  <w:t>Таким образом, исследуемый ряд </w:t>
      </w:r>
      <w:r w:rsidRPr="00FB69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сходится.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90F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1) 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Составляем отношение следующего члена ряда к предыдущему: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21" o:spid="_x0000_i1135" type="#_x0000_t75" alt="http://mathprofi.ru/g/priznak_dalambera_priznaki_koshi_clip_image046.gif" style="width:24pt;height:33.75pt;visibility:visible">
            <v:imagedata r:id="rId29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 Из условия мы видим, что общий член ряда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20" o:spid="_x0000_i1136" type="#_x0000_t75" alt="http://mathprofi.ru/g/priznak_dalambera_priznaki_koshi_clip_image048.gif" style="width:72.75pt;height:33pt;visibility:visible">
            <v:imagedata r:id="rId107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 Для того, чтобы получить следующий член ряда нужно </w:t>
      </w:r>
      <w:r w:rsidRPr="00FB69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ВМЕСТО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119" o:spid="_x0000_i1137" type="#_x0000_t75" alt="http://mathprofi.ru/g/priznak_dalambera_priznaki_koshi_clip_image050.gif" style="width:9.75pt;height:11.25pt;visibility:visible">
            <v:imagedata r:id="rId31" o:title=""/>
          </v:shape>
        </w:pict>
      </w:r>
      <w:r w:rsidRPr="00FB69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подставить </w:t>
      </w:r>
      <w:r w:rsidRPr="00471F6D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pict>
          <v:shape id="Рисунок 118" o:spid="_x0000_i1138" type="#_x0000_t75" alt="http://mathprofi.ru/g/priznak_dalambera_priznaki_koshi_clip_image052.gif" style="width:24.75pt;height:14.25pt;visibility:visible">
            <v:imagedata r:id="rId32" o:title=""/>
          </v:shape>
        </w:pict>
      </w:r>
      <w:r w:rsidRPr="00FB69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17" o:spid="_x0000_i1139" type="#_x0000_t75" alt="http://mathprofi.ru/g/priznak_dalambera_priznaki_koshi_clip_image054.gif" style="width:126.75pt;height:33pt;visibility:visible">
            <v:imagedata r:id="rId108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  <w:t>2) Избавляемся от </w:t>
      </w:r>
      <w:hyperlink r:id="rId109" w:tgtFrame="_blank" w:history="1">
        <w:r w:rsidRPr="00FB6988">
          <w:rPr>
            <w:rFonts w:ascii="Times New Roman" w:hAnsi="Times New Roman"/>
            <w:b/>
            <w:bCs/>
            <w:color w:val="3366CC"/>
            <w:sz w:val="28"/>
            <w:szCs w:val="28"/>
            <w:lang w:eastAsia="ru-RU"/>
          </w:rPr>
          <w:t>четырехэтажности дроби</w:t>
        </w:r>
      </w:hyperlink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 При определенном опыте решения этот шаг можно пропускать.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  <w:t>3) В числителе раскрываем скобки. В знаменател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 выносим четверку из степени.</w:t>
      </w:r>
    </w:p>
    <w:p w:rsidR="00AC61E0" w:rsidRPr="00FB6988" w:rsidRDefault="00AC61E0" w:rsidP="00FB698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4) Сокращаем на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16" o:spid="_x0000_i1140" type="#_x0000_t75" alt="http://mathprofi.ru/g/priznak_dalambera_priznaki_koshi_clip_image042_0000.gif" style="width:14.25pt;height:15pt;visibility:visible">
            <v:imagedata r:id="rId110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. Константу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15" o:spid="_x0000_i1141" type="#_x0000_t75" alt="http://mathprofi.ru/g/priznak_dalambera_priznaki_koshi_clip_image057.gif" style="width:12pt;height:30.75pt;visibility:visible">
            <v:imagedata r:id="rId111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выносим за знак предела. В числителе в скобках приводим подобные слагаемые.</w: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br/>
        <w:t>5) Неопределенность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14" o:spid="_x0000_i1142" type="#_x0000_t75" alt="http://mathprofi.ru/g/priznak_dalambera_priznaki_koshi_clip_image059.gif" style="width:14.25pt;height:30.75pt;visibility:visible">
            <v:imagedata r:id="rId36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устраняется стандартным способом – </w:t>
      </w:r>
      <w:hyperlink r:id="rId112" w:history="1">
        <w:r w:rsidRPr="00FB6988">
          <w:rPr>
            <w:rFonts w:ascii="Times New Roman" w:hAnsi="Times New Roman"/>
            <w:b/>
            <w:bCs/>
            <w:color w:val="3366CC"/>
            <w:sz w:val="28"/>
            <w:szCs w:val="28"/>
            <w:lang w:eastAsia="ru-RU"/>
          </w:rPr>
          <w:t>делением числителя и знаменателя</w:t>
        </w:r>
      </w:hyperlink>
      <w:r>
        <w:rPr>
          <w:rFonts w:ascii="Times New Roman" w:hAnsi="Times New Roman"/>
          <w:color w:val="000000"/>
          <w:sz w:val="28"/>
          <w:szCs w:val="28"/>
          <w:lang w:eastAsia="ru-RU"/>
        </w:rPr>
        <w:t> на «эн» в старшей степени.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6) Почленно делим числители на знаменатели, и указываем слагае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мые, которые стремятся к нулю.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7) Упрощаем ответ и делаем пометку, что </w:t>
      </w:r>
      <w:r w:rsidRPr="00471F6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113" o:spid="_x0000_i1143" type="#_x0000_t75" alt="http://mathprofi.ru/g/priznak_dalambera_priznaki_koshi_clip_image061.gif" style="width:27pt;height:30.75pt;visibility:visible">
            <v:imagedata r:id="rId113" o:title=""/>
          </v:shape>
        </w:pict>
      </w:r>
      <w:r w:rsidRPr="00FB6988">
        <w:rPr>
          <w:rFonts w:ascii="Times New Roman" w:hAnsi="Times New Roman"/>
          <w:color w:val="000000"/>
          <w:sz w:val="28"/>
          <w:szCs w:val="28"/>
          <w:lang w:eastAsia="ru-RU"/>
        </w:rPr>
        <w:t> с выводом о том, что, по признаку Даламбера исследуемый ряд сходится.</w:t>
      </w:r>
    </w:p>
    <w:p w:rsidR="00AC61E0" w:rsidRPr="00BC7BCB" w:rsidRDefault="00AC61E0" w:rsidP="00F560C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BC7BCB">
        <w:rPr>
          <w:rFonts w:ascii="Times New Roman" w:hAnsi="Times New Roman"/>
          <w:b/>
          <w:bCs/>
          <w:sz w:val="28"/>
          <w:szCs w:val="28"/>
        </w:rPr>
        <w:t>Критерии оценки</w:t>
      </w:r>
    </w:p>
    <w:p w:rsidR="00AC61E0" w:rsidRPr="00BC7BCB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t>ФОС в целом оценивается суммарным баллом, полученным студентомза выполнение всех заданий.</w:t>
      </w:r>
    </w:p>
    <w:p w:rsidR="00AC61E0" w:rsidRPr="00BC7BCB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t>25 заданий: 16-знать, 8-уметь, 1-кейс-задание.</w:t>
      </w:r>
    </w:p>
    <w:p w:rsidR="00AC61E0" w:rsidRPr="00BC7BCB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t>16- оценивается 1 б.</w:t>
      </w:r>
    </w:p>
    <w:p w:rsidR="00AC61E0" w:rsidRPr="00BC7BCB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t>8-2б.</w:t>
      </w:r>
    </w:p>
    <w:p w:rsidR="00AC61E0" w:rsidRPr="00BC7BCB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t>1-3б.</w:t>
      </w:r>
    </w:p>
    <w:p w:rsidR="00AC61E0" w:rsidRPr="00BC7BCB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t>Максимальное количество баллов составляет-35 баллов</w:t>
      </w:r>
    </w:p>
    <w:p w:rsidR="00AC61E0" w:rsidRPr="00BC7BCB" w:rsidRDefault="00AC61E0" w:rsidP="00F560C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BC7BCB">
        <w:rPr>
          <w:rFonts w:ascii="Times New Roman" w:hAnsi="Times New Roman"/>
          <w:b/>
          <w:bCs/>
          <w:sz w:val="28"/>
          <w:szCs w:val="28"/>
        </w:rPr>
        <w:t>Шкала оценки образовательных достижений</w:t>
      </w: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36"/>
        <w:gridCol w:w="2336"/>
        <w:gridCol w:w="2336"/>
        <w:gridCol w:w="2337"/>
      </w:tblGrid>
      <w:tr w:rsidR="00AC61E0" w:rsidRPr="00A9235A" w:rsidTr="00BE1E8C">
        <w:tc>
          <w:tcPr>
            <w:tcW w:w="2336" w:type="dxa"/>
          </w:tcPr>
          <w:p w:rsidR="00AC61E0" w:rsidRPr="00A9235A" w:rsidRDefault="00AC61E0" w:rsidP="00BE1E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«5»</w:t>
            </w:r>
          </w:p>
        </w:tc>
        <w:tc>
          <w:tcPr>
            <w:tcW w:w="2336" w:type="dxa"/>
          </w:tcPr>
          <w:p w:rsidR="00AC61E0" w:rsidRPr="00A9235A" w:rsidRDefault="00AC61E0" w:rsidP="00BE1E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«4»</w:t>
            </w:r>
          </w:p>
        </w:tc>
        <w:tc>
          <w:tcPr>
            <w:tcW w:w="2336" w:type="dxa"/>
          </w:tcPr>
          <w:p w:rsidR="00AC61E0" w:rsidRPr="00A9235A" w:rsidRDefault="00AC61E0" w:rsidP="00BE1E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«3»</w:t>
            </w:r>
          </w:p>
        </w:tc>
        <w:tc>
          <w:tcPr>
            <w:tcW w:w="2337" w:type="dxa"/>
          </w:tcPr>
          <w:p w:rsidR="00AC61E0" w:rsidRPr="00A9235A" w:rsidRDefault="00AC61E0" w:rsidP="00BE1E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«2»</w:t>
            </w:r>
          </w:p>
        </w:tc>
      </w:tr>
      <w:tr w:rsidR="00AC61E0" w:rsidRPr="00A9235A" w:rsidTr="00BE1E8C">
        <w:tc>
          <w:tcPr>
            <w:tcW w:w="2336" w:type="dxa"/>
          </w:tcPr>
          <w:p w:rsidR="00AC61E0" w:rsidRPr="00A9235A" w:rsidRDefault="00AC61E0" w:rsidP="00BE1E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31-35</w:t>
            </w:r>
          </w:p>
        </w:tc>
        <w:tc>
          <w:tcPr>
            <w:tcW w:w="2336" w:type="dxa"/>
          </w:tcPr>
          <w:p w:rsidR="00AC61E0" w:rsidRPr="00A9235A" w:rsidRDefault="00AC61E0" w:rsidP="00BE1E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26-30</w:t>
            </w:r>
          </w:p>
        </w:tc>
        <w:tc>
          <w:tcPr>
            <w:tcW w:w="2336" w:type="dxa"/>
          </w:tcPr>
          <w:p w:rsidR="00AC61E0" w:rsidRPr="00A9235A" w:rsidRDefault="00AC61E0" w:rsidP="00BE1E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21-25</w:t>
            </w:r>
          </w:p>
        </w:tc>
        <w:tc>
          <w:tcPr>
            <w:tcW w:w="2337" w:type="dxa"/>
          </w:tcPr>
          <w:p w:rsidR="00AC61E0" w:rsidRPr="00A9235A" w:rsidRDefault="00AC61E0" w:rsidP="00BE1E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20 и менее</w:t>
            </w:r>
          </w:p>
        </w:tc>
      </w:tr>
    </w:tbl>
    <w:p w:rsidR="00AC61E0" w:rsidRPr="007177E2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7177E2">
        <w:rPr>
          <w:rFonts w:ascii="Times New Roman" w:hAnsi="Times New Roman"/>
          <w:b/>
          <w:bCs/>
          <w:sz w:val="28"/>
          <w:szCs w:val="28"/>
        </w:rPr>
        <w:t>Таблица правильных ответов</w:t>
      </w: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bookmarkStart w:id="1" w:name="_Hlk130828694"/>
      <w:r w:rsidRPr="007177E2">
        <w:rPr>
          <w:rFonts w:ascii="Times New Roman" w:hAnsi="Times New Roman"/>
          <w:i/>
          <w:iCs/>
          <w:sz w:val="28"/>
          <w:szCs w:val="28"/>
        </w:rPr>
        <w:t>Вариант 1</w:t>
      </w: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"/>
        <w:gridCol w:w="917"/>
        <w:gridCol w:w="967"/>
        <w:gridCol w:w="917"/>
        <w:gridCol w:w="967"/>
        <w:gridCol w:w="1266"/>
      </w:tblGrid>
      <w:tr w:rsidR="00AC61E0" w:rsidRPr="00A9235A" w:rsidTr="00BE1E8C"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1</w:t>
            </w:r>
          </w:p>
        </w:tc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2</w:t>
            </w:r>
          </w:p>
        </w:tc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3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lang w:eastAsia="ru-RU"/>
              </w:rPr>
            </w:pPr>
            <w:r>
              <w:rPr>
                <w:rFonts w:ascii="Times New Roman" w:hAnsi="Times New Roman"/>
                <w:color w:val="333333"/>
                <w:lang w:eastAsia="ru-RU"/>
              </w:rPr>
              <w:t>расходится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11.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13.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14.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15.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16.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bookmarkEnd w:id="1"/>
    </w:tbl>
    <w:p w:rsidR="00AC61E0" w:rsidRPr="007177E2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7177E2">
        <w:rPr>
          <w:rFonts w:ascii="Times New Roman" w:hAnsi="Times New Roman"/>
          <w:i/>
          <w:iCs/>
          <w:sz w:val="28"/>
          <w:szCs w:val="28"/>
        </w:rPr>
        <w:t>Вариант 2</w:t>
      </w: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"/>
        <w:gridCol w:w="917"/>
        <w:gridCol w:w="967"/>
        <w:gridCol w:w="917"/>
        <w:gridCol w:w="967"/>
        <w:gridCol w:w="1389"/>
      </w:tblGrid>
      <w:tr w:rsidR="00AC61E0" w:rsidRPr="00A9235A" w:rsidTr="00BE1E8C"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1</w:t>
            </w:r>
          </w:p>
        </w:tc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2</w:t>
            </w:r>
          </w:p>
        </w:tc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3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25. сходится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свято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11.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13.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14.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15.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16.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AC61E0" w:rsidRPr="007177E2" w:rsidRDefault="00AC61E0" w:rsidP="00F560C9">
      <w:pPr>
        <w:spacing w:after="0" w:line="240" w:lineRule="auto"/>
        <w:rPr>
          <w:rFonts w:ascii="Times New Roman" w:hAnsi="Times New Roman"/>
        </w:rPr>
      </w:pP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7177E2">
        <w:rPr>
          <w:rFonts w:ascii="Times New Roman" w:hAnsi="Times New Roman"/>
          <w:i/>
          <w:iCs/>
          <w:sz w:val="28"/>
          <w:szCs w:val="28"/>
        </w:rPr>
        <w:t>Вариант 3</w:t>
      </w: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"/>
        <w:gridCol w:w="917"/>
        <w:gridCol w:w="967"/>
        <w:gridCol w:w="917"/>
        <w:gridCol w:w="967"/>
        <w:gridCol w:w="1266"/>
      </w:tblGrid>
      <w:tr w:rsidR="00AC61E0" w:rsidRPr="00A9235A" w:rsidTr="00BE1E8C"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1</w:t>
            </w:r>
          </w:p>
        </w:tc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2</w:t>
            </w:r>
          </w:p>
        </w:tc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3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hd w:val="clear" w:color="auto" w:fill="FFFFFF"/>
              <w:spacing w:after="0" w:line="240" w:lineRule="auto"/>
              <w:ind w:left="360" w:hanging="360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расходится 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11.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13.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14.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15.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16.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AC61E0" w:rsidRPr="007177E2" w:rsidRDefault="00AC61E0" w:rsidP="00F560C9">
      <w:pPr>
        <w:spacing w:after="0" w:line="240" w:lineRule="auto"/>
        <w:rPr>
          <w:rFonts w:ascii="Times New Roman" w:hAnsi="Times New Roman"/>
        </w:rPr>
      </w:pP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7177E2">
        <w:rPr>
          <w:rFonts w:ascii="Times New Roman" w:hAnsi="Times New Roman"/>
          <w:i/>
          <w:iCs/>
          <w:sz w:val="28"/>
          <w:szCs w:val="28"/>
        </w:rPr>
        <w:t>Вариант 4</w:t>
      </w: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"/>
        <w:gridCol w:w="917"/>
        <w:gridCol w:w="967"/>
        <w:gridCol w:w="917"/>
        <w:gridCol w:w="967"/>
        <w:gridCol w:w="917"/>
      </w:tblGrid>
      <w:tr w:rsidR="00AC61E0" w:rsidRPr="00A9235A" w:rsidTr="00BE1E8C"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1</w:t>
            </w:r>
          </w:p>
        </w:tc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2</w:t>
            </w:r>
          </w:p>
        </w:tc>
        <w:tc>
          <w:tcPr>
            <w:tcW w:w="0" w:type="auto"/>
            <w:gridSpan w:val="2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3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0" w:type="auto"/>
          </w:tcPr>
          <w:p w:rsidR="00AC61E0" w:rsidRPr="00702EDA" w:rsidRDefault="00AC61E0" w:rsidP="00BE1E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  <w:lang w:eastAsia="ru-RU"/>
              </w:rPr>
              <w:t>сходится</w:t>
            </w: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9235A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11.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13.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14.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15.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61E0" w:rsidRPr="00A9235A" w:rsidTr="00BE1E8C"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16.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AC61E0" w:rsidRPr="00A9235A" w:rsidRDefault="00AC61E0" w:rsidP="00BE1E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AC61E0" w:rsidRPr="007177E2" w:rsidRDefault="00AC61E0" w:rsidP="00F560C9">
      <w:pPr>
        <w:spacing w:after="0" w:line="240" w:lineRule="auto"/>
        <w:rPr>
          <w:rFonts w:ascii="Times New Roman" w:hAnsi="Times New Roman"/>
        </w:rPr>
      </w:pP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1E0" w:rsidRPr="007177E2" w:rsidRDefault="00AC61E0" w:rsidP="00F560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1E0" w:rsidRPr="007177E2" w:rsidRDefault="00AC61E0" w:rsidP="00F560C9">
      <w:pPr>
        <w:spacing w:after="0"/>
        <w:rPr>
          <w:rFonts w:ascii="Times New Roman" w:hAnsi="Times New Roman"/>
          <w:sz w:val="28"/>
          <w:szCs w:val="28"/>
        </w:rPr>
      </w:pPr>
    </w:p>
    <w:p w:rsidR="00AC61E0" w:rsidRDefault="00AC61E0" w:rsidP="00F560C9">
      <w:pPr>
        <w:shd w:val="clear" w:color="auto" w:fill="FFFFFF"/>
        <w:spacing w:after="135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p w:rsidR="00AC61E0" w:rsidRDefault="00AC61E0" w:rsidP="00F560C9">
      <w:pPr>
        <w:shd w:val="clear" w:color="auto" w:fill="FFFFFF"/>
        <w:spacing w:after="135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p w:rsidR="00AC61E0" w:rsidRDefault="00AC61E0" w:rsidP="00F560C9">
      <w:pPr>
        <w:shd w:val="clear" w:color="auto" w:fill="FFFFFF"/>
        <w:spacing w:after="135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p w:rsidR="00AC61E0" w:rsidRPr="00990F72" w:rsidRDefault="00AC61E0" w:rsidP="00FB6988">
      <w:pPr>
        <w:spacing w:before="150" w:after="150" w:line="240" w:lineRule="auto"/>
        <w:ind w:left="150" w:right="150"/>
        <w:rPr>
          <w:rFonts w:ascii="Arial" w:hAnsi="Arial" w:cs="Arial"/>
          <w:color w:val="000000"/>
          <w:sz w:val="24"/>
          <w:szCs w:val="24"/>
          <w:u w:val="single"/>
          <w:lang w:eastAsia="ru-RU"/>
        </w:rPr>
      </w:pPr>
    </w:p>
    <w:sectPr w:rsidR="00AC61E0" w:rsidRPr="00990F72" w:rsidSect="00DF3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Helvetica">
    <w:panose1 w:val="020B060402020203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C4275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B545677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C206627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36F48FE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46D5C1F"/>
    <w:multiLevelType w:val="hybridMultilevel"/>
    <w:tmpl w:val="2B78E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683266A"/>
    <w:multiLevelType w:val="hybridMultilevel"/>
    <w:tmpl w:val="AEDA69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69E2FE1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2D60C15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35C086E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7AD3774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93563C7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9F53D2E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D715381"/>
    <w:multiLevelType w:val="multilevel"/>
    <w:tmpl w:val="6F70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082C8B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1EB16B5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53368BA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D765EDB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51091C30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543F3E97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97A7653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4F8569C"/>
    <w:multiLevelType w:val="hybridMultilevel"/>
    <w:tmpl w:val="4770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0E42588"/>
    <w:multiLevelType w:val="multilevel"/>
    <w:tmpl w:val="F7727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3AB4423"/>
    <w:multiLevelType w:val="hybridMultilevel"/>
    <w:tmpl w:val="0D8858C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9A34682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7A2F427C"/>
    <w:multiLevelType w:val="multilevel"/>
    <w:tmpl w:val="30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EF4374C"/>
    <w:multiLevelType w:val="hybridMultilevel"/>
    <w:tmpl w:val="40927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4"/>
  </w:num>
  <w:num w:numId="5">
    <w:abstractNumId w:val="22"/>
  </w:num>
  <w:num w:numId="6">
    <w:abstractNumId w:val="21"/>
  </w:num>
  <w:num w:numId="7">
    <w:abstractNumId w:val="8"/>
  </w:num>
  <w:num w:numId="8">
    <w:abstractNumId w:val="10"/>
  </w:num>
  <w:num w:numId="9">
    <w:abstractNumId w:val="14"/>
  </w:num>
  <w:num w:numId="10">
    <w:abstractNumId w:val="24"/>
  </w:num>
  <w:num w:numId="11">
    <w:abstractNumId w:val="0"/>
  </w:num>
  <w:num w:numId="12">
    <w:abstractNumId w:val="12"/>
  </w:num>
  <w:num w:numId="13">
    <w:abstractNumId w:val="15"/>
  </w:num>
  <w:num w:numId="14">
    <w:abstractNumId w:val="23"/>
  </w:num>
  <w:num w:numId="15">
    <w:abstractNumId w:val="11"/>
  </w:num>
  <w:num w:numId="16">
    <w:abstractNumId w:val="17"/>
  </w:num>
  <w:num w:numId="17">
    <w:abstractNumId w:val="6"/>
  </w:num>
  <w:num w:numId="18">
    <w:abstractNumId w:val="3"/>
  </w:num>
  <w:num w:numId="19">
    <w:abstractNumId w:val="1"/>
  </w:num>
  <w:num w:numId="20">
    <w:abstractNumId w:val="16"/>
  </w:num>
  <w:num w:numId="21">
    <w:abstractNumId w:val="18"/>
  </w:num>
  <w:num w:numId="22">
    <w:abstractNumId w:val="19"/>
  </w:num>
  <w:num w:numId="23">
    <w:abstractNumId w:val="7"/>
  </w:num>
  <w:num w:numId="24">
    <w:abstractNumId w:val="9"/>
  </w:num>
  <w:num w:numId="25">
    <w:abstractNumId w:val="2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6099"/>
    <w:rsid w:val="000010ED"/>
    <w:rsid w:val="00025330"/>
    <w:rsid w:val="000A25EB"/>
    <w:rsid w:val="0025041D"/>
    <w:rsid w:val="002E29B5"/>
    <w:rsid w:val="002F6099"/>
    <w:rsid w:val="003A62BC"/>
    <w:rsid w:val="003F725A"/>
    <w:rsid w:val="00406DEF"/>
    <w:rsid w:val="00471F6D"/>
    <w:rsid w:val="00476929"/>
    <w:rsid w:val="00485AA1"/>
    <w:rsid w:val="00490F5D"/>
    <w:rsid w:val="004B7E8E"/>
    <w:rsid w:val="004E7F63"/>
    <w:rsid w:val="005869B4"/>
    <w:rsid w:val="005E71F4"/>
    <w:rsid w:val="00653E47"/>
    <w:rsid w:val="00676F8F"/>
    <w:rsid w:val="006B6735"/>
    <w:rsid w:val="006D2DA7"/>
    <w:rsid w:val="006E0FC1"/>
    <w:rsid w:val="006E3411"/>
    <w:rsid w:val="00702EDA"/>
    <w:rsid w:val="00707BDD"/>
    <w:rsid w:val="007177E2"/>
    <w:rsid w:val="007472A3"/>
    <w:rsid w:val="00754627"/>
    <w:rsid w:val="007B09CF"/>
    <w:rsid w:val="00880404"/>
    <w:rsid w:val="00891421"/>
    <w:rsid w:val="008D69A2"/>
    <w:rsid w:val="00921492"/>
    <w:rsid w:val="00943EB1"/>
    <w:rsid w:val="00954519"/>
    <w:rsid w:val="00990F72"/>
    <w:rsid w:val="00A62220"/>
    <w:rsid w:val="00A9235A"/>
    <w:rsid w:val="00AC05B7"/>
    <w:rsid w:val="00AC61E0"/>
    <w:rsid w:val="00B168B5"/>
    <w:rsid w:val="00B26ADA"/>
    <w:rsid w:val="00BC34D8"/>
    <w:rsid w:val="00BC7BCB"/>
    <w:rsid w:val="00BE1E8C"/>
    <w:rsid w:val="00BE23C9"/>
    <w:rsid w:val="00BE5568"/>
    <w:rsid w:val="00C4417F"/>
    <w:rsid w:val="00C76A0A"/>
    <w:rsid w:val="00DE5C87"/>
    <w:rsid w:val="00DF3538"/>
    <w:rsid w:val="00E0371A"/>
    <w:rsid w:val="00E36C97"/>
    <w:rsid w:val="00E46AA9"/>
    <w:rsid w:val="00EA28E7"/>
    <w:rsid w:val="00F560C9"/>
    <w:rsid w:val="00FB6988"/>
    <w:rsid w:val="00FC2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538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D2D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A62BC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A62BC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6D2DA7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A62BC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3A62BC"/>
    <w:rPr>
      <w:rFonts w:ascii="Cambria" w:hAnsi="Cambria" w:cs="Times New Roman"/>
      <w:i/>
      <w:iCs/>
      <w:color w:val="243F60"/>
    </w:rPr>
  </w:style>
  <w:style w:type="paragraph" w:styleId="ListParagraph">
    <w:name w:val="List Paragraph"/>
    <w:basedOn w:val="Normal"/>
    <w:uiPriority w:val="99"/>
    <w:qFormat/>
    <w:rsid w:val="002F60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E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556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46AA9"/>
    <w:rPr>
      <w:rFonts w:cs="Times New Roman"/>
      <w:color w:val="808080"/>
    </w:rPr>
  </w:style>
  <w:style w:type="paragraph" w:styleId="NormalWeb">
    <w:name w:val="Normal (Web)"/>
    <w:basedOn w:val="Normal"/>
    <w:uiPriority w:val="99"/>
    <w:rsid w:val="000A25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i">
    <w:name w:val="mi"/>
    <w:basedOn w:val="DefaultParagraphFont"/>
    <w:uiPriority w:val="99"/>
    <w:rsid w:val="00490F5D"/>
    <w:rPr>
      <w:rFonts w:cs="Times New Roman"/>
    </w:rPr>
  </w:style>
  <w:style w:type="character" w:customStyle="1" w:styleId="mo">
    <w:name w:val="mo"/>
    <w:basedOn w:val="DefaultParagraphFont"/>
    <w:uiPriority w:val="99"/>
    <w:rsid w:val="00490F5D"/>
    <w:rPr>
      <w:rFonts w:cs="Times New Roman"/>
    </w:rPr>
  </w:style>
  <w:style w:type="character" w:customStyle="1" w:styleId="mjxassistivemathml">
    <w:name w:val="mjx_assistive_mathml"/>
    <w:basedOn w:val="DefaultParagraphFont"/>
    <w:uiPriority w:val="99"/>
    <w:rsid w:val="00490F5D"/>
    <w:rPr>
      <w:rFonts w:cs="Times New Roman"/>
    </w:rPr>
  </w:style>
  <w:style w:type="character" w:customStyle="1" w:styleId="mn">
    <w:name w:val="mn"/>
    <w:basedOn w:val="DefaultParagraphFont"/>
    <w:uiPriority w:val="99"/>
    <w:rsid w:val="00490F5D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rsid w:val="00B26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B26ADA"/>
    <w:rPr>
      <w:rFonts w:ascii="Courier New" w:hAnsi="Courier New" w:cs="Courier New"/>
      <w:sz w:val="20"/>
      <w:szCs w:val="20"/>
      <w:lang w:eastAsia="ru-RU"/>
    </w:rPr>
  </w:style>
  <w:style w:type="character" w:styleId="Strong">
    <w:name w:val="Strong"/>
    <w:basedOn w:val="DefaultParagraphFont"/>
    <w:uiPriority w:val="99"/>
    <w:qFormat/>
    <w:rsid w:val="00B26ADA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6D2DA7"/>
    <w:rPr>
      <w:rFonts w:cs="Times New Roman"/>
      <w:i/>
      <w:iCs/>
    </w:rPr>
  </w:style>
  <w:style w:type="paragraph" w:customStyle="1" w:styleId="answer">
    <w:name w:val="answer"/>
    <w:basedOn w:val="Normal"/>
    <w:uiPriority w:val="99"/>
    <w:rsid w:val="006D2D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llfeedback">
    <w:name w:val="all_feedback"/>
    <w:basedOn w:val="Normal"/>
    <w:uiPriority w:val="99"/>
    <w:rsid w:val="00707B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707BD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05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305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3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530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30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5308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306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5309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306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05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oleObject" Target="embeddings/oleObject6.bin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69.png"/><Relationship Id="rId89" Type="http://schemas.openxmlformats.org/officeDocument/2006/relationships/image" Target="media/image74.png"/><Relationship Id="rId112" Type="http://schemas.openxmlformats.org/officeDocument/2006/relationships/hyperlink" Target="http://mathprofi.ru/predely_primery_reshenii.html" TargetMode="External"/><Relationship Id="rId16" Type="http://schemas.openxmlformats.org/officeDocument/2006/relationships/image" Target="media/image9.png"/><Relationship Id="rId107" Type="http://schemas.openxmlformats.org/officeDocument/2006/relationships/image" Target="media/image89.png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29.wmf"/><Relationship Id="rId40" Type="http://schemas.openxmlformats.org/officeDocument/2006/relationships/oleObject" Target="embeddings/oleObject5.bin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image" Target="media/image55.png"/><Relationship Id="rId74" Type="http://schemas.openxmlformats.org/officeDocument/2006/relationships/image" Target="media/image62.png"/><Relationship Id="rId79" Type="http://schemas.openxmlformats.org/officeDocument/2006/relationships/image" Target="media/image65.wmf"/><Relationship Id="rId87" Type="http://schemas.openxmlformats.org/officeDocument/2006/relationships/image" Target="media/image72.png"/><Relationship Id="rId102" Type="http://schemas.openxmlformats.org/officeDocument/2006/relationships/image" Target="media/image84.png"/><Relationship Id="rId110" Type="http://schemas.openxmlformats.org/officeDocument/2006/relationships/image" Target="media/image91.png"/><Relationship Id="rId115" Type="http://schemas.openxmlformats.org/officeDocument/2006/relationships/theme" Target="theme/theme1.xml"/><Relationship Id="rId5" Type="http://schemas.openxmlformats.org/officeDocument/2006/relationships/image" Target="media/image1.wmf"/><Relationship Id="rId61" Type="http://schemas.openxmlformats.org/officeDocument/2006/relationships/image" Target="media/image50.png"/><Relationship Id="rId82" Type="http://schemas.openxmlformats.org/officeDocument/2006/relationships/image" Target="media/image67.png"/><Relationship Id="rId90" Type="http://schemas.openxmlformats.org/officeDocument/2006/relationships/image" Target="media/image75.wmf"/><Relationship Id="rId95" Type="http://schemas.openxmlformats.org/officeDocument/2006/relationships/oleObject" Target="embeddings/oleObject12.bin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7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hyperlink" Target="http://mathprofi.ru/formuly_kombinatoriki.pdf" TargetMode="External"/><Relationship Id="rId77" Type="http://schemas.openxmlformats.org/officeDocument/2006/relationships/image" Target="media/image64.wmf"/><Relationship Id="rId100" Type="http://schemas.openxmlformats.org/officeDocument/2006/relationships/image" Target="media/image82.png"/><Relationship Id="rId105" Type="http://schemas.openxmlformats.org/officeDocument/2006/relationships/image" Target="media/image87.png"/><Relationship Id="rId113" Type="http://schemas.openxmlformats.org/officeDocument/2006/relationships/image" Target="media/image93.png"/><Relationship Id="rId8" Type="http://schemas.openxmlformats.org/officeDocument/2006/relationships/oleObject" Target="embeddings/oleObject2.bin"/><Relationship Id="rId51" Type="http://schemas.openxmlformats.org/officeDocument/2006/relationships/image" Target="media/image40.png"/><Relationship Id="rId72" Type="http://schemas.openxmlformats.org/officeDocument/2006/relationships/image" Target="media/image60.png"/><Relationship Id="rId80" Type="http://schemas.openxmlformats.org/officeDocument/2006/relationships/oleObject" Target="embeddings/oleObject9.bin"/><Relationship Id="rId85" Type="http://schemas.openxmlformats.org/officeDocument/2006/relationships/image" Target="media/image70.png"/><Relationship Id="rId93" Type="http://schemas.openxmlformats.org/officeDocument/2006/relationships/oleObject" Target="embeddings/oleObject11.bin"/><Relationship Id="rId98" Type="http://schemas.openxmlformats.org/officeDocument/2006/relationships/image" Target="media/image80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oleObject" Target="embeddings/oleObject4.bin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103" Type="http://schemas.openxmlformats.org/officeDocument/2006/relationships/image" Target="media/image85.png"/><Relationship Id="rId108" Type="http://schemas.openxmlformats.org/officeDocument/2006/relationships/image" Target="media/image90.png"/><Relationship Id="rId20" Type="http://schemas.openxmlformats.org/officeDocument/2006/relationships/image" Target="media/image13.png"/><Relationship Id="rId41" Type="http://schemas.openxmlformats.org/officeDocument/2006/relationships/image" Target="media/image31.wmf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8.png"/><Relationship Id="rId75" Type="http://schemas.openxmlformats.org/officeDocument/2006/relationships/image" Target="media/image63.wmf"/><Relationship Id="rId83" Type="http://schemas.openxmlformats.org/officeDocument/2006/relationships/image" Target="media/image68.png"/><Relationship Id="rId88" Type="http://schemas.openxmlformats.org/officeDocument/2006/relationships/image" Target="media/image73.png"/><Relationship Id="rId91" Type="http://schemas.openxmlformats.org/officeDocument/2006/relationships/oleObject" Target="embeddings/oleObject10.bin"/><Relationship Id="rId96" Type="http://schemas.openxmlformats.org/officeDocument/2006/relationships/image" Target="media/image78.png"/><Relationship Id="rId111" Type="http://schemas.openxmlformats.org/officeDocument/2006/relationships/image" Target="media/image92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6" Type="http://schemas.openxmlformats.org/officeDocument/2006/relationships/image" Target="media/image88.png"/><Relationship Id="rId114" Type="http://schemas.openxmlformats.org/officeDocument/2006/relationships/fontTable" Target="fontTable.xml"/><Relationship Id="rId10" Type="http://schemas.openxmlformats.org/officeDocument/2006/relationships/oleObject" Target="embeddings/oleObject3.bin"/><Relationship Id="rId31" Type="http://schemas.openxmlformats.org/officeDocument/2006/relationships/image" Target="media/image24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jpeg"/><Relationship Id="rId73" Type="http://schemas.openxmlformats.org/officeDocument/2006/relationships/image" Target="media/image61.png"/><Relationship Id="rId78" Type="http://schemas.openxmlformats.org/officeDocument/2006/relationships/oleObject" Target="embeddings/oleObject8.bin"/><Relationship Id="rId81" Type="http://schemas.openxmlformats.org/officeDocument/2006/relationships/image" Target="media/image66.png"/><Relationship Id="rId86" Type="http://schemas.openxmlformats.org/officeDocument/2006/relationships/image" Target="media/image71.png"/><Relationship Id="rId94" Type="http://schemas.openxmlformats.org/officeDocument/2006/relationships/image" Target="media/image77.wmf"/><Relationship Id="rId99" Type="http://schemas.openxmlformats.org/officeDocument/2006/relationships/image" Target="media/image81.png"/><Relationship Id="rId101" Type="http://schemas.openxmlformats.org/officeDocument/2006/relationships/image" Target="media/image83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0.wmf"/><Relationship Id="rId109" Type="http://schemas.openxmlformats.org/officeDocument/2006/relationships/hyperlink" Target="http://mathprofi.ru/goryachie_formuly.pdf" TargetMode="External"/><Relationship Id="rId34" Type="http://schemas.openxmlformats.org/officeDocument/2006/relationships/hyperlink" Target="http://mathprofi.ru/predel_posledovatelnosti.html" TargetMode="External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oleObject" Target="embeddings/oleObject7.bin"/><Relationship Id="rId97" Type="http://schemas.openxmlformats.org/officeDocument/2006/relationships/image" Target="media/image79.png"/><Relationship Id="rId104" Type="http://schemas.openxmlformats.org/officeDocument/2006/relationships/image" Target="media/image86.png"/><Relationship Id="rId7" Type="http://schemas.openxmlformats.org/officeDocument/2006/relationships/image" Target="media/image2.wmf"/><Relationship Id="rId71" Type="http://schemas.openxmlformats.org/officeDocument/2006/relationships/image" Target="media/image59.png"/><Relationship Id="rId92" Type="http://schemas.openxmlformats.org/officeDocument/2006/relationships/image" Target="media/image76.wmf"/><Relationship Id="rId2" Type="http://schemas.openxmlformats.org/officeDocument/2006/relationships/styles" Target="styles.xml"/><Relationship Id="rId2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406</TotalTime>
  <Pages>23</Pages>
  <Words>2597</Words>
  <Characters>14804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Ляйсан</cp:lastModifiedBy>
  <cp:revision>24</cp:revision>
  <dcterms:created xsi:type="dcterms:W3CDTF">2023-04-03T15:29:00Z</dcterms:created>
  <dcterms:modified xsi:type="dcterms:W3CDTF">2023-04-04T11:42:00Z</dcterms:modified>
</cp:coreProperties>
</file>